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8309C" w14:textId="77777777" w:rsidR="00E545EC" w:rsidRPr="00E545EC" w:rsidRDefault="00E545EC" w:rsidP="00E545EC">
      <w:pPr>
        <w:pStyle w:val="Kopfzeile"/>
        <w:rPr>
          <w:rFonts w:ascii="Lato" w:hAnsi="Lato"/>
          <w:noProof/>
          <w:color w:val="000000"/>
          <w:sz w:val="23"/>
          <w:szCs w:val="23"/>
        </w:rPr>
      </w:pPr>
      <w:bookmarkStart w:id="0" w:name="_GoBack"/>
      <w:bookmarkEnd w:id="0"/>
      <w:r w:rsidRPr="00E545EC">
        <w:rPr>
          <w:rFonts w:ascii="Lato" w:hAnsi="Lato"/>
          <w:noProof/>
          <w:color w:val="000000"/>
          <w:sz w:val="23"/>
          <w:szCs w:val="23"/>
        </w:rPr>
        <w:t>Evangelische Frauen in Württemberg</w:t>
      </w:r>
    </w:p>
    <w:p w14:paraId="1C7DBA66" w14:textId="77777777" w:rsidR="00E545EC" w:rsidRPr="00E545EC" w:rsidRDefault="00E545EC" w:rsidP="00E545EC">
      <w:pPr>
        <w:pStyle w:val="Kopfzeile"/>
        <w:rPr>
          <w:rFonts w:ascii="Lato" w:hAnsi="Lato"/>
          <w:noProof/>
          <w:color w:val="000000"/>
          <w:sz w:val="23"/>
          <w:szCs w:val="23"/>
        </w:rPr>
      </w:pPr>
      <w:r w:rsidRPr="00E545EC">
        <w:rPr>
          <w:rFonts w:ascii="Lato" w:hAnsi="Lato"/>
          <w:noProof/>
          <w:color w:val="000000"/>
          <w:sz w:val="23"/>
          <w:szCs w:val="23"/>
        </w:rPr>
        <w:t>Postfach 101352, 70012 Stuttgart</w:t>
      </w:r>
    </w:p>
    <w:p w14:paraId="1E6499EC" w14:textId="1B651676" w:rsidR="0014025C" w:rsidRPr="006C7D01" w:rsidRDefault="00E545EC" w:rsidP="00E545EC">
      <w:pPr>
        <w:pStyle w:val="Kopfzeile"/>
        <w:rPr>
          <w:rFonts w:ascii="Lato" w:hAnsi="Lato"/>
          <w:noProof/>
          <w:sz w:val="23"/>
          <w:szCs w:val="23"/>
        </w:rPr>
      </w:pPr>
      <w:r w:rsidRPr="006C7D01">
        <w:rPr>
          <w:rFonts w:ascii="Lato" w:hAnsi="Lato"/>
          <w:noProof/>
          <w:sz w:val="23"/>
          <w:szCs w:val="23"/>
        </w:rPr>
        <w:t xml:space="preserve">E-Mail: </w:t>
      </w:r>
      <w:r w:rsidR="00AF1D24" w:rsidRPr="006C7D01">
        <w:rPr>
          <w:rFonts w:ascii="Lato" w:hAnsi="Lato"/>
          <w:noProof/>
          <w:sz w:val="23"/>
          <w:szCs w:val="23"/>
        </w:rPr>
        <w:t>efw@elk-wue.de</w:t>
      </w:r>
    </w:p>
    <w:p w14:paraId="1471B56C" w14:textId="77777777" w:rsidR="00AF1D24" w:rsidRPr="00E545EC" w:rsidRDefault="00AF1D24" w:rsidP="00E545EC">
      <w:pPr>
        <w:pStyle w:val="Kopfzeile"/>
        <w:rPr>
          <w:rFonts w:ascii="Lato" w:hAnsi="Lato" w:cs="MinionPro-Regular"/>
          <w:noProof/>
          <w:color w:val="000000"/>
          <w:sz w:val="23"/>
          <w:szCs w:val="23"/>
        </w:rPr>
      </w:pPr>
      <w:r>
        <w:rPr>
          <w:rFonts w:ascii="Lato" w:hAnsi="Lato" w:cs="MinionPro-Regular"/>
          <w:noProof/>
          <w:color w:val="000000"/>
          <w:sz w:val="23"/>
          <w:szCs w:val="23"/>
        </w:rPr>
        <w:t>www.frauen-efw.de</w:t>
      </w:r>
    </w:p>
    <w:p w14:paraId="6949BD09" w14:textId="77777777" w:rsidR="002F5CD8" w:rsidRPr="001204F3" w:rsidRDefault="00F17EC1" w:rsidP="00CC1016">
      <w:pPr>
        <w:pStyle w:val="EFWberschriftLatoBold14"/>
        <w:numPr>
          <w:ilvl w:val="0"/>
          <w:numId w:val="0"/>
        </w:numPr>
        <w:rPr>
          <w:rFonts w:ascii="Dosis" w:hAnsi="Dosis"/>
          <w:sz w:val="24"/>
          <w:szCs w:val="24"/>
          <w:lang w:eastAsia="de-DE"/>
        </w:rPr>
      </w:pPr>
      <w:r>
        <w:rPr>
          <w:rFonts w:ascii="Lato" w:hAnsi="Lato" w:cs="Times New Roman"/>
          <w:b w:val="0"/>
          <w:caps w:val="0"/>
          <w:color w:val="auto"/>
          <w:spacing w:val="0"/>
          <w:sz w:val="20"/>
          <w:szCs w:val="20"/>
        </w:rPr>
        <w:br/>
      </w:r>
    </w:p>
    <w:p w14:paraId="4CE5E314" w14:textId="77777777" w:rsidR="00CC1016" w:rsidRPr="00E545EC" w:rsidRDefault="00CC1016" w:rsidP="00E35F81">
      <w:pPr>
        <w:pStyle w:val="EFWberschriftLatoBold14"/>
        <w:numPr>
          <w:ilvl w:val="0"/>
          <w:numId w:val="0"/>
        </w:numPr>
        <w:shd w:val="clear" w:color="auto" w:fill="000000" w:themeFill="text1"/>
        <w:spacing w:line="240" w:lineRule="auto"/>
        <w:jc w:val="center"/>
        <w:rPr>
          <w:rFonts w:ascii="Dosis" w:hAnsi="Dosis"/>
          <w:color w:val="FFFFFF" w:themeColor="background1"/>
          <w:sz w:val="50"/>
          <w:szCs w:val="50"/>
          <w:lang w:eastAsia="de-DE"/>
        </w:rPr>
      </w:pPr>
      <w:r w:rsidRPr="00E545EC">
        <w:rPr>
          <w:rFonts w:ascii="Dosis" w:hAnsi="Dosis"/>
          <w:color w:val="FFFFFF" w:themeColor="background1"/>
          <w:sz w:val="50"/>
          <w:szCs w:val="50"/>
          <w:lang w:eastAsia="de-DE"/>
        </w:rPr>
        <w:t>Mariane-Kraut-Frauen</w:t>
      </w:r>
      <w:r w:rsidR="00F17EC1" w:rsidRPr="00F17EC1">
        <w:rPr>
          <w:rFonts w:ascii="Dosis" w:hAnsi="Dosis"/>
          <w:color w:val="FFFFFF" w:themeColor="background1"/>
          <w:sz w:val="50"/>
          <w:szCs w:val="50"/>
          <w:vertAlign w:val="superscript"/>
          <w:lang w:eastAsia="de-DE"/>
        </w:rPr>
        <w:t>*</w:t>
      </w:r>
      <w:r w:rsidRPr="00E545EC">
        <w:rPr>
          <w:rFonts w:ascii="Dosis" w:hAnsi="Dosis"/>
          <w:color w:val="FFFFFF" w:themeColor="background1"/>
          <w:sz w:val="50"/>
          <w:szCs w:val="50"/>
          <w:lang w:eastAsia="de-DE"/>
        </w:rPr>
        <w:t>förderpreis</w:t>
      </w:r>
    </w:p>
    <w:p w14:paraId="2A4543D1" w14:textId="77777777" w:rsidR="00E545EC" w:rsidRDefault="00E545EC" w:rsidP="00E545EC">
      <w:pPr>
        <w:pStyle w:val="EFWCopytext"/>
        <w:rPr>
          <w:lang w:eastAsia="de-DE"/>
        </w:rPr>
      </w:pPr>
    </w:p>
    <w:p w14:paraId="3E4782B1" w14:textId="77777777" w:rsidR="00E545EC" w:rsidRPr="00E545EC" w:rsidRDefault="00E545EC" w:rsidP="00E545EC">
      <w:pPr>
        <w:pStyle w:val="EFWCopytext"/>
        <w:rPr>
          <w:lang w:eastAsia="de-DE"/>
        </w:rPr>
      </w:pPr>
    </w:p>
    <w:p w14:paraId="586D8B01" w14:textId="77777777" w:rsidR="00CC1016" w:rsidRPr="00CC1016" w:rsidRDefault="008374C9" w:rsidP="004D2DFA">
      <w:pPr>
        <w:rPr>
          <w:rFonts w:ascii="Lato" w:eastAsiaTheme="minorEastAsia" w:hAnsi="Lato" w:cs="Arial"/>
          <w:b/>
          <w:caps/>
          <w:spacing w:val="20"/>
          <w:sz w:val="36"/>
          <w:szCs w:val="36"/>
          <w:lang w:eastAsia="de-DE"/>
        </w:rPr>
      </w:pPr>
      <w:r w:rsidRPr="00CC1016">
        <w:rPr>
          <w:rFonts w:ascii="Lato" w:eastAsiaTheme="minorEastAsia" w:hAnsi="Lato" w:cs="Arial"/>
          <w:b/>
          <w:caps/>
          <w:spacing w:val="20"/>
          <w:sz w:val="36"/>
          <w:szCs w:val="36"/>
          <w:lang w:eastAsia="de-DE"/>
        </w:rPr>
        <w:t>Be</w:t>
      </w:r>
      <w:r w:rsidR="00CC1016" w:rsidRPr="00CC1016">
        <w:rPr>
          <w:rFonts w:ascii="Lato" w:eastAsiaTheme="minorEastAsia" w:hAnsi="Lato" w:cs="Arial"/>
          <w:b/>
          <w:caps/>
          <w:spacing w:val="20"/>
          <w:sz w:val="36"/>
          <w:szCs w:val="36"/>
          <w:lang w:eastAsia="de-DE"/>
        </w:rPr>
        <w:t>we</w:t>
      </w:r>
      <w:r w:rsidRPr="00CC1016">
        <w:rPr>
          <w:rFonts w:ascii="Lato" w:eastAsiaTheme="minorEastAsia" w:hAnsi="Lato" w:cs="Arial"/>
          <w:b/>
          <w:caps/>
          <w:spacing w:val="20"/>
          <w:sz w:val="36"/>
          <w:szCs w:val="36"/>
          <w:lang w:eastAsia="de-DE"/>
        </w:rPr>
        <w:t>rbung</w:t>
      </w:r>
      <w:r w:rsidR="00CC1016">
        <w:rPr>
          <w:rFonts w:ascii="Lato" w:eastAsiaTheme="minorEastAsia" w:hAnsi="Lato" w:cs="Arial"/>
          <w:b/>
          <w:caps/>
          <w:spacing w:val="20"/>
          <w:sz w:val="36"/>
          <w:szCs w:val="36"/>
          <w:lang w:eastAsia="de-DE"/>
        </w:rPr>
        <w:t>/Nominierung</w:t>
      </w:r>
      <w:r w:rsidRPr="00CC1016">
        <w:rPr>
          <w:rFonts w:ascii="Lato" w:eastAsiaTheme="minorEastAsia" w:hAnsi="Lato" w:cs="Arial"/>
          <w:b/>
          <w:caps/>
          <w:spacing w:val="20"/>
          <w:sz w:val="36"/>
          <w:szCs w:val="36"/>
          <w:lang w:eastAsia="de-DE"/>
        </w:rPr>
        <w:br/>
      </w:r>
    </w:p>
    <w:p w14:paraId="0714ED15" w14:textId="77777777" w:rsidR="006C7D01" w:rsidRDefault="00CC1016" w:rsidP="006C7D01">
      <w:pPr>
        <w:pStyle w:val="Flietext"/>
        <w:rPr>
          <w:sz w:val="22"/>
          <w:szCs w:val="22"/>
        </w:rPr>
      </w:pPr>
      <w:r w:rsidRPr="00075298">
        <w:rPr>
          <w:rFonts w:cs="Arial"/>
          <w:sz w:val="22"/>
          <w:szCs w:val="22"/>
        </w:rPr>
        <w:t>Bitte füllen Sie den Bewerbungs</w:t>
      </w:r>
      <w:r w:rsidR="0002747C" w:rsidRPr="00075298">
        <w:rPr>
          <w:rFonts w:cs="Arial"/>
          <w:sz w:val="22"/>
          <w:szCs w:val="22"/>
        </w:rPr>
        <w:t>-</w:t>
      </w:r>
      <w:r w:rsidR="00995AC9">
        <w:rPr>
          <w:rFonts w:cs="Arial"/>
          <w:sz w:val="22"/>
          <w:szCs w:val="22"/>
        </w:rPr>
        <w:t>/</w:t>
      </w:r>
      <w:r w:rsidR="0002747C" w:rsidRPr="00075298">
        <w:rPr>
          <w:rFonts w:cs="Arial"/>
          <w:sz w:val="22"/>
          <w:szCs w:val="22"/>
        </w:rPr>
        <w:t>Nominierungs</w:t>
      </w:r>
      <w:r w:rsidRPr="00075298">
        <w:rPr>
          <w:rFonts w:cs="Arial"/>
          <w:sz w:val="22"/>
          <w:szCs w:val="22"/>
        </w:rPr>
        <w:t xml:space="preserve">bogen zur Teilnahme am </w:t>
      </w:r>
      <w:proofErr w:type="spellStart"/>
      <w:r w:rsidRPr="00C52D08">
        <w:rPr>
          <w:rFonts w:cs="Arial"/>
          <w:b/>
          <w:sz w:val="22"/>
          <w:szCs w:val="22"/>
        </w:rPr>
        <w:t>Mariane</w:t>
      </w:r>
      <w:proofErr w:type="spellEnd"/>
      <w:r w:rsidRPr="00C52D08">
        <w:rPr>
          <w:rFonts w:cs="Arial"/>
          <w:b/>
          <w:sz w:val="22"/>
          <w:szCs w:val="22"/>
        </w:rPr>
        <w:t>-Kraut-Frauen</w:t>
      </w:r>
      <w:r w:rsidR="00E220DA">
        <w:rPr>
          <w:rFonts w:cs="Arial"/>
          <w:b/>
          <w:sz w:val="22"/>
          <w:szCs w:val="22"/>
        </w:rPr>
        <w:t>*</w:t>
      </w:r>
      <w:proofErr w:type="spellStart"/>
      <w:r w:rsidRPr="00C52D08">
        <w:rPr>
          <w:rFonts w:cs="Arial"/>
          <w:b/>
          <w:sz w:val="22"/>
          <w:szCs w:val="22"/>
        </w:rPr>
        <w:t>förderpreis</w:t>
      </w:r>
      <w:proofErr w:type="spellEnd"/>
      <w:r w:rsidRPr="00075298">
        <w:rPr>
          <w:rFonts w:cs="Arial"/>
          <w:sz w:val="22"/>
          <w:szCs w:val="22"/>
        </w:rPr>
        <w:t xml:space="preserve"> aus.</w:t>
      </w:r>
      <w:r w:rsidR="00FA4F70" w:rsidRPr="00075298">
        <w:rPr>
          <w:rFonts w:cs="Arial"/>
          <w:sz w:val="22"/>
          <w:szCs w:val="22"/>
        </w:rPr>
        <w:t xml:space="preserve"> </w:t>
      </w:r>
      <w:r w:rsidRPr="00075298">
        <w:rPr>
          <w:sz w:val="22"/>
          <w:szCs w:val="22"/>
        </w:rPr>
        <w:t>Bewerbung/Nominierung bitte</w:t>
      </w:r>
      <w:r w:rsidR="00D46C0A">
        <w:rPr>
          <w:sz w:val="22"/>
          <w:szCs w:val="22"/>
        </w:rPr>
        <w:t xml:space="preserve"> bis 31.03.2021</w:t>
      </w:r>
      <w:r w:rsidRPr="00075298">
        <w:rPr>
          <w:sz w:val="22"/>
          <w:szCs w:val="22"/>
        </w:rPr>
        <w:t xml:space="preserve"> senden an: </w:t>
      </w:r>
    </w:p>
    <w:p w14:paraId="7D7A82DF" w14:textId="3CBE7A59" w:rsidR="00CC1016" w:rsidRPr="006C7D01" w:rsidRDefault="00CC1016" w:rsidP="006C7D01">
      <w:pPr>
        <w:pStyle w:val="Flietext"/>
        <w:rPr>
          <w:rFonts w:cs="Arial"/>
          <w:sz w:val="22"/>
          <w:szCs w:val="22"/>
        </w:rPr>
      </w:pPr>
      <w:r w:rsidRPr="00075298">
        <w:rPr>
          <w:sz w:val="22"/>
          <w:szCs w:val="22"/>
        </w:rPr>
        <w:t>efw@elk-wue.de</w:t>
      </w:r>
      <w:r w:rsidR="006C7D01">
        <w:rPr>
          <w:rFonts w:cs="Arial"/>
          <w:sz w:val="22"/>
          <w:szCs w:val="22"/>
        </w:rPr>
        <w:t xml:space="preserve"> oder </w:t>
      </w:r>
      <w:r w:rsidR="006C7D01" w:rsidRPr="006C7D01">
        <w:rPr>
          <w:rFonts w:cs="Arial"/>
          <w:sz w:val="22"/>
          <w:szCs w:val="22"/>
        </w:rPr>
        <w:t>Evangelische Frauen in Württemberg</w:t>
      </w:r>
      <w:r w:rsidR="006C7D01">
        <w:rPr>
          <w:rFonts w:cs="Arial"/>
          <w:sz w:val="22"/>
          <w:szCs w:val="22"/>
        </w:rPr>
        <w:t xml:space="preserve"> </w:t>
      </w:r>
      <w:r w:rsidR="006C7D01" w:rsidRPr="006C7D01">
        <w:rPr>
          <w:rFonts w:cs="Arial"/>
          <w:sz w:val="22"/>
          <w:szCs w:val="22"/>
        </w:rPr>
        <w:t>Postfach 101352, 70012 Stuttgart</w:t>
      </w:r>
      <w:r w:rsidRPr="00075298">
        <w:rPr>
          <w:rFonts w:cs="Arial"/>
          <w:sz w:val="22"/>
          <w:szCs w:val="22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02747C" w:rsidRPr="00075298" w14:paraId="666C916C" w14:textId="77777777" w:rsidTr="00F17EC1">
        <w:trPr>
          <w:trHeight w:val="763"/>
        </w:trPr>
        <w:tc>
          <w:tcPr>
            <w:tcW w:w="4885" w:type="dxa"/>
          </w:tcPr>
          <w:p w14:paraId="5FFB9939" w14:textId="77777777" w:rsidR="0002747C" w:rsidRPr="00075298" w:rsidRDefault="0002747C" w:rsidP="0002747C">
            <w:pPr>
              <w:spacing w:line="480" w:lineRule="auto"/>
              <w:rPr>
                <w:rFonts w:ascii="Lato" w:hAnsi="Lato" w:cs="Arial"/>
                <w:sz w:val="22"/>
                <w:szCs w:val="22"/>
              </w:rPr>
            </w:pPr>
            <w:r w:rsidRPr="00075298">
              <w:rPr>
                <w:rFonts w:ascii="Lato" w:hAnsi="Lato" w:cs="Arial"/>
                <w:sz w:val="22"/>
                <w:szCs w:val="22"/>
              </w:rPr>
              <w:t>Titel, Vor- und Zuname</w:t>
            </w:r>
            <w:r w:rsidRPr="00075298">
              <w:rPr>
                <w:rFonts w:ascii="Lato" w:hAnsi="Lato" w:cs="Arial"/>
                <w:sz w:val="22"/>
                <w:szCs w:val="22"/>
              </w:rPr>
              <w:tab/>
            </w:r>
          </w:p>
        </w:tc>
        <w:tc>
          <w:tcPr>
            <w:tcW w:w="4886" w:type="dxa"/>
          </w:tcPr>
          <w:p w14:paraId="5232156B" w14:textId="77777777" w:rsidR="0002747C" w:rsidRPr="00075298" w:rsidRDefault="0002747C" w:rsidP="0002747C">
            <w:pPr>
              <w:spacing w:line="480" w:lineRule="auto"/>
              <w:rPr>
                <w:rFonts w:ascii="Lato" w:hAnsi="Lato" w:cs="Arial"/>
                <w:sz w:val="22"/>
                <w:szCs w:val="22"/>
              </w:rPr>
            </w:pPr>
            <w:r w:rsidRPr="00075298">
              <w:rPr>
                <w:rFonts w:ascii="Lato" w:hAnsi="Lato" w:cs="Arial"/>
                <w:sz w:val="22"/>
                <w:szCs w:val="22"/>
              </w:rPr>
              <w:t>Geburtsdatum</w:t>
            </w:r>
            <w:r w:rsidRPr="00075298">
              <w:rPr>
                <w:rFonts w:ascii="Lato" w:hAnsi="Lato" w:cs="Arial"/>
                <w:sz w:val="22"/>
                <w:szCs w:val="22"/>
              </w:rPr>
              <w:tab/>
            </w:r>
          </w:p>
        </w:tc>
      </w:tr>
      <w:tr w:rsidR="0002747C" w:rsidRPr="00075298" w14:paraId="0FC15344" w14:textId="77777777" w:rsidTr="00F17EC1">
        <w:trPr>
          <w:trHeight w:val="700"/>
        </w:trPr>
        <w:tc>
          <w:tcPr>
            <w:tcW w:w="4885" w:type="dxa"/>
          </w:tcPr>
          <w:p w14:paraId="6E13B71F" w14:textId="77777777" w:rsidR="0002747C" w:rsidRPr="00075298" w:rsidRDefault="0002747C" w:rsidP="001204F3">
            <w:pPr>
              <w:spacing w:line="360" w:lineRule="auto"/>
              <w:rPr>
                <w:rFonts w:ascii="Lato" w:hAnsi="Lato" w:cs="Arial"/>
                <w:sz w:val="22"/>
                <w:szCs w:val="22"/>
              </w:rPr>
            </w:pPr>
            <w:r w:rsidRPr="00075298">
              <w:rPr>
                <w:rFonts w:ascii="Lato" w:hAnsi="Lato" w:cs="Arial"/>
                <w:sz w:val="22"/>
                <w:szCs w:val="22"/>
              </w:rPr>
              <w:t>Beruf</w:t>
            </w:r>
            <w:r w:rsidRPr="00075298">
              <w:rPr>
                <w:rFonts w:ascii="Lato" w:hAnsi="Lato" w:cs="Arial"/>
                <w:sz w:val="22"/>
                <w:szCs w:val="22"/>
              </w:rPr>
              <w:tab/>
            </w:r>
          </w:p>
        </w:tc>
        <w:tc>
          <w:tcPr>
            <w:tcW w:w="4886" w:type="dxa"/>
          </w:tcPr>
          <w:p w14:paraId="056506C4" w14:textId="77777777" w:rsidR="0002747C" w:rsidRPr="00075298" w:rsidRDefault="008856D8" w:rsidP="001204F3">
            <w:pPr>
              <w:spacing w:line="360" w:lineRule="auto"/>
              <w:rPr>
                <w:rFonts w:ascii="Lato" w:hAnsi="Lato" w:cs="Arial"/>
                <w:sz w:val="22"/>
                <w:szCs w:val="22"/>
              </w:rPr>
            </w:pPr>
            <w:sdt>
              <w:sdtPr>
                <w:rPr>
                  <w:rFonts w:ascii="Lato" w:hAnsi="Lato" w:cs="Arial"/>
                  <w:sz w:val="22"/>
                  <w:szCs w:val="22"/>
                </w:rPr>
                <w:id w:val="-880319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BA2" w:rsidRPr="0007529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080BA2" w:rsidRPr="00075298">
              <w:rPr>
                <w:rFonts w:ascii="Lato" w:hAnsi="Lato" w:cs="Arial"/>
                <w:sz w:val="22"/>
                <w:szCs w:val="22"/>
              </w:rPr>
              <w:t xml:space="preserve"> </w:t>
            </w:r>
            <w:r w:rsidR="0002747C" w:rsidRPr="00075298">
              <w:rPr>
                <w:rFonts w:ascii="Lato" w:hAnsi="Lato" w:cs="Arial"/>
                <w:sz w:val="22"/>
                <w:szCs w:val="22"/>
              </w:rPr>
              <w:t xml:space="preserve">Haupt- oder </w:t>
            </w:r>
            <w:r w:rsidR="00080BA2" w:rsidRPr="00075298">
              <w:rPr>
                <w:rFonts w:ascii="Lato" w:hAnsi="Lato" w:cs="Arial"/>
                <w:sz w:val="22"/>
                <w:szCs w:val="22"/>
              </w:rPr>
              <w:br/>
            </w:r>
            <w:sdt>
              <w:sdtPr>
                <w:rPr>
                  <w:rFonts w:ascii="Lato" w:hAnsi="Lato" w:cs="Arial"/>
                  <w:sz w:val="22"/>
                  <w:szCs w:val="22"/>
                </w:rPr>
                <w:id w:val="-503592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BA2" w:rsidRPr="0007529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080BA2" w:rsidRPr="00075298">
              <w:rPr>
                <w:rFonts w:ascii="Lato" w:hAnsi="Lato" w:cs="Arial"/>
                <w:sz w:val="22"/>
                <w:szCs w:val="22"/>
              </w:rPr>
              <w:t xml:space="preserve"> </w:t>
            </w:r>
            <w:r w:rsidR="0002747C" w:rsidRPr="00075298">
              <w:rPr>
                <w:rFonts w:ascii="Lato" w:hAnsi="Lato" w:cs="Arial"/>
                <w:sz w:val="22"/>
                <w:szCs w:val="22"/>
              </w:rPr>
              <w:t>Ehrenamt</w:t>
            </w:r>
            <w:r w:rsidR="0002747C" w:rsidRPr="00075298">
              <w:rPr>
                <w:rFonts w:ascii="Lato" w:hAnsi="Lato" w:cs="Arial"/>
                <w:sz w:val="22"/>
                <w:szCs w:val="22"/>
              </w:rPr>
              <w:tab/>
            </w:r>
          </w:p>
        </w:tc>
      </w:tr>
      <w:tr w:rsidR="0002747C" w:rsidRPr="00075298" w14:paraId="48D32149" w14:textId="77777777" w:rsidTr="00F17EC1">
        <w:trPr>
          <w:trHeight w:val="763"/>
        </w:trPr>
        <w:tc>
          <w:tcPr>
            <w:tcW w:w="4885" w:type="dxa"/>
          </w:tcPr>
          <w:p w14:paraId="06A404D0" w14:textId="77777777" w:rsidR="0002747C" w:rsidRPr="00075298" w:rsidRDefault="00F17EC1" w:rsidP="0002747C">
            <w:pPr>
              <w:spacing w:line="480" w:lineRule="auto"/>
              <w:rPr>
                <w:rFonts w:ascii="Lato" w:hAnsi="Lato" w:cs="Arial"/>
                <w:sz w:val="22"/>
                <w:szCs w:val="22"/>
              </w:rPr>
            </w:pPr>
            <w:r>
              <w:rPr>
                <w:rFonts w:ascii="Lato" w:hAnsi="Lato" w:cs="Arial"/>
                <w:sz w:val="22"/>
                <w:szCs w:val="22"/>
              </w:rPr>
              <w:t>Institution</w:t>
            </w:r>
            <w:r w:rsidR="00E220DA">
              <w:rPr>
                <w:rFonts w:ascii="Lato" w:hAnsi="Lato" w:cs="Arial"/>
                <w:sz w:val="22"/>
                <w:szCs w:val="22"/>
              </w:rPr>
              <w:t>/Gruppe (bei Relevanz)</w:t>
            </w:r>
          </w:p>
        </w:tc>
        <w:tc>
          <w:tcPr>
            <w:tcW w:w="4886" w:type="dxa"/>
          </w:tcPr>
          <w:p w14:paraId="5D596060" w14:textId="77777777" w:rsidR="0002747C" w:rsidRPr="00075298" w:rsidRDefault="00F17EC1" w:rsidP="0002747C">
            <w:pPr>
              <w:spacing w:line="480" w:lineRule="auto"/>
              <w:rPr>
                <w:rFonts w:ascii="Lato" w:hAnsi="Lato" w:cs="Arial"/>
                <w:sz w:val="22"/>
                <w:szCs w:val="22"/>
              </w:rPr>
            </w:pPr>
            <w:r w:rsidRPr="00075298">
              <w:rPr>
                <w:rFonts w:ascii="Lato" w:hAnsi="Lato" w:cs="Arial"/>
                <w:sz w:val="22"/>
                <w:szCs w:val="22"/>
              </w:rPr>
              <w:t>Konfession</w:t>
            </w:r>
            <w:r w:rsidR="0002747C" w:rsidRPr="00075298">
              <w:rPr>
                <w:rFonts w:ascii="Lato" w:hAnsi="Lato" w:cs="Arial"/>
                <w:sz w:val="22"/>
                <w:szCs w:val="22"/>
              </w:rPr>
              <w:tab/>
            </w:r>
          </w:p>
        </w:tc>
      </w:tr>
      <w:tr w:rsidR="00F17EC1" w:rsidRPr="00075298" w14:paraId="38BFDF8B" w14:textId="77777777" w:rsidTr="00F17EC1">
        <w:trPr>
          <w:trHeight w:val="763"/>
        </w:trPr>
        <w:tc>
          <w:tcPr>
            <w:tcW w:w="4885" w:type="dxa"/>
          </w:tcPr>
          <w:p w14:paraId="66B0C243" w14:textId="77777777" w:rsidR="00F17EC1" w:rsidRPr="00075298" w:rsidRDefault="00F17EC1" w:rsidP="0002747C">
            <w:pPr>
              <w:spacing w:line="480" w:lineRule="auto"/>
              <w:rPr>
                <w:rFonts w:ascii="Lato" w:hAnsi="Lato" w:cs="Arial"/>
                <w:sz w:val="22"/>
                <w:szCs w:val="22"/>
              </w:rPr>
            </w:pPr>
            <w:r w:rsidRPr="00075298">
              <w:rPr>
                <w:rFonts w:ascii="Lato" w:hAnsi="Lato" w:cs="Arial"/>
                <w:sz w:val="22"/>
                <w:szCs w:val="22"/>
              </w:rPr>
              <w:t>Straße</w:t>
            </w:r>
          </w:p>
        </w:tc>
        <w:tc>
          <w:tcPr>
            <w:tcW w:w="4886" w:type="dxa"/>
          </w:tcPr>
          <w:p w14:paraId="26196EE4" w14:textId="77777777" w:rsidR="00F17EC1" w:rsidRPr="00075298" w:rsidRDefault="00F17EC1" w:rsidP="0002747C">
            <w:pPr>
              <w:spacing w:line="480" w:lineRule="auto"/>
              <w:rPr>
                <w:rFonts w:ascii="Lato" w:hAnsi="Lato" w:cs="Arial"/>
                <w:sz w:val="22"/>
                <w:szCs w:val="22"/>
              </w:rPr>
            </w:pPr>
            <w:r w:rsidRPr="00075298">
              <w:rPr>
                <w:rFonts w:ascii="Lato" w:hAnsi="Lato" w:cs="Arial"/>
                <w:sz w:val="22"/>
                <w:szCs w:val="22"/>
              </w:rPr>
              <w:t>PLZ, Ort</w:t>
            </w:r>
            <w:r w:rsidRPr="00075298">
              <w:rPr>
                <w:rFonts w:ascii="Lato" w:hAnsi="Lato" w:cs="Arial"/>
                <w:sz w:val="22"/>
                <w:szCs w:val="22"/>
              </w:rPr>
              <w:tab/>
            </w:r>
          </w:p>
        </w:tc>
      </w:tr>
      <w:tr w:rsidR="0002747C" w:rsidRPr="00075298" w14:paraId="62CA4F89" w14:textId="77777777" w:rsidTr="00F17EC1">
        <w:trPr>
          <w:trHeight w:val="763"/>
        </w:trPr>
        <w:tc>
          <w:tcPr>
            <w:tcW w:w="4885" w:type="dxa"/>
          </w:tcPr>
          <w:p w14:paraId="33EFB29C" w14:textId="77777777" w:rsidR="0002747C" w:rsidRPr="00075298" w:rsidRDefault="0002747C" w:rsidP="0002747C">
            <w:pPr>
              <w:spacing w:line="480" w:lineRule="auto"/>
              <w:rPr>
                <w:rFonts w:ascii="Lato" w:hAnsi="Lato" w:cs="Arial"/>
                <w:sz w:val="22"/>
                <w:szCs w:val="22"/>
              </w:rPr>
            </w:pPr>
            <w:r w:rsidRPr="00075298">
              <w:rPr>
                <w:rFonts w:ascii="Lato" w:hAnsi="Lato" w:cs="Arial"/>
                <w:sz w:val="22"/>
                <w:szCs w:val="22"/>
              </w:rPr>
              <w:t>E-Mail</w:t>
            </w:r>
            <w:r w:rsidRPr="00075298">
              <w:rPr>
                <w:rFonts w:ascii="Lato" w:hAnsi="Lato" w:cs="Arial"/>
                <w:sz w:val="22"/>
                <w:szCs w:val="22"/>
              </w:rPr>
              <w:tab/>
            </w:r>
          </w:p>
        </w:tc>
        <w:tc>
          <w:tcPr>
            <w:tcW w:w="4886" w:type="dxa"/>
          </w:tcPr>
          <w:p w14:paraId="0DA3DFB8" w14:textId="77777777" w:rsidR="0002747C" w:rsidRPr="00075298" w:rsidRDefault="0002747C" w:rsidP="0002747C">
            <w:pPr>
              <w:spacing w:line="480" w:lineRule="auto"/>
              <w:rPr>
                <w:rFonts w:ascii="Lato" w:hAnsi="Lato" w:cs="Arial"/>
                <w:sz w:val="22"/>
                <w:szCs w:val="22"/>
              </w:rPr>
            </w:pPr>
            <w:r w:rsidRPr="00075298">
              <w:rPr>
                <w:rFonts w:ascii="Lato" w:hAnsi="Lato" w:cs="Arial"/>
                <w:sz w:val="22"/>
                <w:szCs w:val="22"/>
              </w:rPr>
              <w:t>Telefon/Fax</w:t>
            </w:r>
          </w:p>
        </w:tc>
      </w:tr>
    </w:tbl>
    <w:p w14:paraId="065A35BB" w14:textId="77777777" w:rsidR="002F5CD8" w:rsidRPr="00F17EC1" w:rsidRDefault="006B5C1D" w:rsidP="00995AC9">
      <w:pPr>
        <w:pStyle w:val="Flietext"/>
        <w:spacing w:after="120"/>
        <w:ind w:right="142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br/>
      </w:r>
      <w:r w:rsidR="002F5CD8" w:rsidRPr="00075298">
        <w:rPr>
          <w:rFonts w:cs="Arial"/>
          <w:sz w:val="22"/>
          <w:szCs w:val="22"/>
        </w:rPr>
        <w:br/>
      </w:r>
      <w:r w:rsidR="00296AEA">
        <w:rPr>
          <w:sz w:val="22"/>
          <w:szCs w:val="22"/>
        </w:rPr>
        <w:t xml:space="preserve">Bitte stellen Sie das vorgeschlagene </w:t>
      </w:r>
      <w:r w:rsidR="0002747C" w:rsidRPr="00075298">
        <w:rPr>
          <w:sz w:val="22"/>
          <w:szCs w:val="22"/>
        </w:rPr>
        <w:t>Projekt</w:t>
      </w:r>
      <w:r w:rsidR="00E220DA" w:rsidRPr="00075298">
        <w:rPr>
          <w:sz w:val="22"/>
          <w:szCs w:val="22"/>
        </w:rPr>
        <w:t>/Engagement</w:t>
      </w:r>
      <w:r w:rsidR="00F17EC1">
        <w:rPr>
          <w:sz w:val="22"/>
          <w:szCs w:val="22"/>
        </w:rPr>
        <w:t xml:space="preserve"> bzw. die </w:t>
      </w:r>
      <w:r w:rsidR="0002747C" w:rsidRPr="00075298">
        <w:rPr>
          <w:sz w:val="22"/>
          <w:szCs w:val="22"/>
        </w:rPr>
        <w:t xml:space="preserve">Aktion/Initiative </w:t>
      </w:r>
      <w:r w:rsidR="00296AEA">
        <w:rPr>
          <w:sz w:val="22"/>
          <w:szCs w:val="22"/>
        </w:rPr>
        <w:t xml:space="preserve">auf </w:t>
      </w:r>
      <w:r w:rsidR="0002747C" w:rsidRPr="00075298">
        <w:rPr>
          <w:sz w:val="22"/>
          <w:szCs w:val="22"/>
        </w:rPr>
        <w:t>drei bis max. fünf DIN A4 Seiten</w:t>
      </w:r>
      <w:r w:rsidR="00296AEA">
        <w:rPr>
          <w:sz w:val="22"/>
          <w:szCs w:val="22"/>
        </w:rPr>
        <w:t xml:space="preserve"> </w:t>
      </w:r>
      <w:r w:rsidR="00F17EC1">
        <w:rPr>
          <w:sz w:val="22"/>
          <w:szCs w:val="22"/>
        </w:rPr>
        <w:t xml:space="preserve">vor </w:t>
      </w:r>
      <w:r w:rsidR="00296AEA">
        <w:rPr>
          <w:sz w:val="22"/>
          <w:szCs w:val="22"/>
        </w:rPr>
        <w:t>und berücksichtigen Sie folgende Punkte:</w:t>
      </w:r>
    </w:p>
    <w:p w14:paraId="4DCBFD2E" w14:textId="44EA2930" w:rsidR="002F5CD8" w:rsidRPr="00075298" w:rsidRDefault="002F5CD8" w:rsidP="00E220DA">
      <w:pPr>
        <w:pStyle w:val="Flietext"/>
        <w:numPr>
          <w:ilvl w:val="0"/>
          <w:numId w:val="38"/>
        </w:numPr>
        <w:tabs>
          <w:tab w:val="left" w:pos="284"/>
        </w:tabs>
        <w:spacing w:after="60"/>
        <w:ind w:left="284" w:hanging="284"/>
        <w:rPr>
          <w:sz w:val="22"/>
          <w:szCs w:val="22"/>
        </w:rPr>
      </w:pPr>
      <w:r w:rsidRPr="00075298">
        <w:rPr>
          <w:sz w:val="22"/>
          <w:szCs w:val="22"/>
        </w:rPr>
        <w:t>Beschreibung des Projektes</w:t>
      </w:r>
      <w:r w:rsidR="00296AEA">
        <w:rPr>
          <w:sz w:val="22"/>
          <w:szCs w:val="22"/>
        </w:rPr>
        <w:t>:</w:t>
      </w:r>
      <w:r w:rsidRPr="00075298">
        <w:rPr>
          <w:sz w:val="22"/>
          <w:szCs w:val="22"/>
        </w:rPr>
        <w:t xml:space="preserve"> Laufzeit, beteiligte Personen/Kooperationspartner*innen, </w:t>
      </w:r>
      <w:r w:rsidR="00E703BB" w:rsidRPr="00075298">
        <w:rPr>
          <w:sz w:val="22"/>
          <w:szCs w:val="22"/>
        </w:rPr>
        <w:br/>
      </w:r>
      <w:r w:rsidRPr="00075298">
        <w:rPr>
          <w:sz w:val="22"/>
          <w:szCs w:val="22"/>
        </w:rPr>
        <w:t>Veranstaltungsort, zeitlicher Aufwand, Umsetzung, Erfahrung</w:t>
      </w:r>
      <w:r w:rsidR="00296AEA">
        <w:rPr>
          <w:sz w:val="22"/>
          <w:szCs w:val="22"/>
        </w:rPr>
        <w:t xml:space="preserve">en, </w:t>
      </w:r>
      <w:r w:rsidRPr="00075298">
        <w:rPr>
          <w:sz w:val="22"/>
          <w:szCs w:val="22"/>
        </w:rPr>
        <w:t xml:space="preserve">dokumentierte Ergebnisse, </w:t>
      </w:r>
      <w:r w:rsidR="00296AEA">
        <w:rPr>
          <w:sz w:val="22"/>
          <w:szCs w:val="22"/>
        </w:rPr>
        <w:br/>
      </w:r>
      <w:r w:rsidRPr="00075298">
        <w:rPr>
          <w:sz w:val="22"/>
          <w:szCs w:val="22"/>
        </w:rPr>
        <w:t xml:space="preserve">Multiplizierbarkeit, u. </w:t>
      </w:r>
      <w:r w:rsidR="006C7D01">
        <w:rPr>
          <w:sz w:val="22"/>
          <w:szCs w:val="22"/>
        </w:rPr>
        <w:t>ä</w:t>
      </w:r>
      <w:r w:rsidRPr="00075298">
        <w:rPr>
          <w:sz w:val="22"/>
          <w:szCs w:val="22"/>
        </w:rPr>
        <w:t xml:space="preserve">. </w:t>
      </w:r>
    </w:p>
    <w:p w14:paraId="25BCBB09" w14:textId="77777777" w:rsidR="002F5CD8" w:rsidRPr="00075298" w:rsidRDefault="002F5CD8" w:rsidP="00E220DA">
      <w:pPr>
        <w:pStyle w:val="Flietext"/>
        <w:numPr>
          <w:ilvl w:val="0"/>
          <w:numId w:val="38"/>
        </w:numPr>
        <w:tabs>
          <w:tab w:val="left" w:pos="284"/>
        </w:tabs>
        <w:spacing w:after="60"/>
        <w:ind w:left="284" w:hanging="284"/>
        <w:rPr>
          <w:sz w:val="22"/>
          <w:szCs w:val="22"/>
        </w:rPr>
      </w:pPr>
      <w:r w:rsidRPr="00075298">
        <w:rPr>
          <w:sz w:val="22"/>
          <w:szCs w:val="22"/>
        </w:rPr>
        <w:t xml:space="preserve">Mit welcher Zielgruppe wurde gearbeitet? </w:t>
      </w:r>
    </w:p>
    <w:p w14:paraId="545FFC45" w14:textId="77777777" w:rsidR="002F5CD8" w:rsidRPr="00075298" w:rsidRDefault="002F5CD8" w:rsidP="00E220DA">
      <w:pPr>
        <w:pStyle w:val="Flietext"/>
        <w:numPr>
          <w:ilvl w:val="0"/>
          <w:numId w:val="38"/>
        </w:numPr>
        <w:tabs>
          <w:tab w:val="left" w:pos="284"/>
        </w:tabs>
        <w:spacing w:after="60"/>
        <w:ind w:left="284" w:hanging="284"/>
        <w:rPr>
          <w:sz w:val="22"/>
          <w:szCs w:val="22"/>
        </w:rPr>
      </w:pPr>
      <w:r w:rsidRPr="00075298">
        <w:rPr>
          <w:sz w:val="22"/>
          <w:szCs w:val="22"/>
        </w:rPr>
        <w:t xml:space="preserve">Welche Wirksamkeit wurde erzielt? </w:t>
      </w:r>
    </w:p>
    <w:p w14:paraId="015DBF28" w14:textId="77777777" w:rsidR="00296AEA" w:rsidRDefault="002F5CD8" w:rsidP="00E220DA">
      <w:pPr>
        <w:pStyle w:val="Flietext"/>
        <w:numPr>
          <w:ilvl w:val="0"/>
          <w:numId w:val="38"/>
        </w:numPr>
        <w:tabs>
          <w:tab w:val="left" w:pos="284"/>
        </w:tabs>
        <w:spacing w:after="60"/>
        <w:ind w:left="284" w:hanging="284"/>
        <w:rPr>
          <w:sz w:val="22"/>
          <w:szCs w:val="22"/>
        </w:rPr>
      </w:pPr>
      <w:r w:rsidRPr="00075298">
        <w:rPr>
          <w:sz w:val="22"/>
          <w:szCs w:val="22"/>
        </w:rPr>
        <w:t xml:space="preserve">Print- und multimediale Produkte </w:t>
      </w:r>
      <w:r w:rsidR="00296AEA">
        <w:rPr>
          <w:sz w:val="22"/>
          <w:szCs w:val="22"/>
        </w:rPr>
        <w:t xml:space="preserve">oder </w:t>
      </w:r>
      <w:r w:rsidR="00296AEA" w:rsidRPr="00075298">
        <w:rPr>
          <w:sz w:val="22"/>
          <w:szCs w:val="22"/>
        </w:rPr>
        <w:t>Social</w:t>
      </w:r>
      <w:r w:rsidR="00F573DE">
        <w:rPr>
          <w:sz w:val="22"/>
          <w:szCs w:val="22"/>
        </w:rPr>
        <w:t>-M</w:t>
      </w:r>
      <w:r w:rsidR="00296AEA" w:rsidRPr="00075298">
        <w:rPr>
          <w:sz w:val="22"/>
          <w:szCs w:val="22"/>
        </w:rPr>
        <w:t xml:space="preserve">edia-Aktivitäten </w:t>
      </w:r>
      <w:r w:rsidRPr="00075298">
        <w:rPr>
          <w:sz w:val="22"/>
          <w:szCs w:val="22"/>
        </w:rPr>
        <w:t>können als Datei ergänzt werden (z. B. Flyer, Filme, Fotos, Präsentationen)</w:t>
      </w:r>
      <w:r w:rsidR="00C05768">
        <w:rPr>
          <w:sz w:val="22"/>
          <w:szCs w:val="22"/>
        </w:rPr>
        <w:t>.</w:t>
      </w:r>
    </w:p>
    <w:p w14:paraId="047B1E14" w14:textId="77777777" w:rsidR="00296AEA" w:rsidRDefault="00296AEA" w:rsidP="00296AEA">
      <w:pPr>
        <w:pStyle w:val="Flietext"/>
        <w:tabs>
          <w:tab w:val="left" w:pos="425"/>
        </w:tabs>
        <w:ind w:left="425" w:hanging="425"/>
        <w:rPr>
          <w:rFonts w:ascii="Segoe UI Symbol" w:eastAsia="MS Gothic" w:hAnsi="Segoe UI Symbol" w:cs="Segoe UI Symbol"/>
          <w:sz w:val="22"/>
          <w:szCs w:val="22"/>
        </w:rPr>
      </w:pPr>
    </w:p>
    <w:p w14:paraId="023D8FC1" w14:textId="77777777" w:rsidR="00F82AB1" w:rsidRDefault="00296AEA" w:rsidP="00D46C0A">
      <w:pPr>
        <w:pStyle w:val="Flietext"/>
        <w:rPr>
          <w:sz w:val="22"/>
          <w:szCs w:val="22"/>
        </w:rPr>
      </w:pPr>
      <w:r w:rsidRPr="00E220DA">
        <w:rPr>
          <w:sz w:val="22"/>
          <w:szCs w:val="22"/>
        </w:rPr>
        <w:t>Bitte begründen Sie</w:t>
      </w:r>
      <w:r w:rsidR="001204F3" w:rsidRPr="00075298">
        <w:rPr>
          <w:sz w:val="22"/>
          <w:szCs w:val="22"/>
        </w:rPr>
        <w:t xml:space="preserve"> die</w:t>
      </w:r>
      <w:r w:rsidR="00D46C0A">
        <w:rPr>
          <w:sz w:val="22"/>
          <w:szCs w:val="22"/>
        </w:rPr>
        <w:t xml:space="preserve"> </w:t>
      </w:r>
      <w:r w:rsidR="001204F3" w:rsidRPr="00075298">
        <w:rPr>
          <w:sz w:val="22"/>
          <w:szCs w:val="22"/>
        </w:rPr>
        <w:t>Bewerbung/Nominierung unter Berücksichtigung der Nominierungskriterien</w:t>
      </w:r>
      <w:r w:rsidR="00D46C0A">
        <w:rPr>
          <w:sz w:val="22"/>
          <w:szCs w:val="22"/>
        </w:rPr>
        <w:t xml:space="preserve">, die Sie auf unserer Webseite </w:t>
      </w:r>
      <w:r w:rsidR="00F63A46" w:rsidRPr="00F63A46">
        <w:rPr>
          <w:sz w:val="22"/>
          <w:szCs w:val="22"/>
        </w:rPr>
        <w:t xml:space="preserve">https://www.frauen-efw.de/ </w:t>
      </w:r>
      <w:r w:rsidR="00D46C0A">
        <w:rPr>
          <w:sz w:val="22"/>
          <w:szCs w:val="22"/>
        </w:rPr>
        <w:t>einsehen können.</w:t>
      </w:r>
    </w:p>
    <w:p w14:paraId="0EC09DB7" w14:textId="77777777" w:rsidR="00075298" w:rsidRDefault="00075298" w:rsidP="001204F3">
      <w:pPr>
        <w:pStyle w:val="Flietext"/>
        <w:tabs>
          <w:tab w:val="left" w:pos="425"/>
        </w:tabs>
        <w:ind w:left="425" w:hanging="425"/>
        <w:rPr>
          <w:sz w:val="22"/>
          <w:szCs w:val="22"/>
        </w:rPr>
      </w:pPr>
    </w:p>
    <w:p w14:paraId="0E6F2B56" w14:textId="77777777" w:rsidR="00296AEA" w:rsidRDefault="00296AEA" w:rsidP="00D46C0A">
      <w:pPr>
        <w:pStyle w:val="Flietext"/>
        <w:tabs>
          <w:tab w:val="left" w:pos="425"/>
        </w:tabs>
        <w:rPr>
          <w:sz w:val="22"/>
          <w:szCs w:val="22"/>
        </w:rPr>
      </w:pPr>
    </w:p>
    <w:p w14:paraId="59DE3D91" w14:textId="77777777" w:rsidR="006B5C1D" w:rsidRPr="00075298" w:rsidRDefault="006B5C1D" w:rsidP="008E6A85">
      <w:pPr>
        <w:pStyle w:val="Flietext"/>
        <w:tabs>
          <w:tab w:val="left" w:pos="425"/>
        </w:tabs>
        <w:rPr>
          <w:sz w:val="22"/>
          <w:szCs w:val="22"/>
        </w:rPr>
      </w:pPr>
    </w:p>
    <w:p w14:paraId="3DECBFF8" w14:textId="77777777" w:rsidR="0002747C" w:rsidRPr="00075298" w:rsidRDefault="0002747C" w:rsidP="0002747C">
      <w:pPr>
        <w:pStyle w:val="AufzhungPunkt"/>
        <w:numPr>
          <w:ilvl w:val="0"/>
          <w:numId w:val="0"/>
        </w:numPr>
        <w:ind w:left="360"/>
        <w:rPr>
          <w:sz w:val="22"/>
          <w:szCs w:val="22"/>
        </w:rPr>
      </w:pPr>
    </w:p>
    <w:p w14:paraId="3E8D6669" w14:textId="77777777" w:rsidR="0002747C" w:rsidRPr="00075298" w:rsidRDefault="0002747C" w:rsidP="0002747C">
      <w:pPr>
        <w:pStyle w:val="AufzhungPunkt"/>
        <w:numPr>
          <w:ilvl w:val="0"/>
          <w:numId w:val="0"/>
        </w:numPr>
        <w:ind w:left="360"/>
        <w:rPr>
          <w:sz w:val="22"/>
          <w:szCs w:val="22"/>
        </w:rPr>
      </w:pPr>
    </w:p>
    <w:p w14:paraId="519E9167" w14:textId="77777777" w:rsidR="0034391C" w:rsidRPr="00075298" w:rsidRDefault="0034391C" w:rsidP="0034391C">
      <w:pPr>
        <w:pStyle w:val="AufzhungPunkt"/>
        <w:numPr>
          <w:ilvl w:val="0"/>
          <w:numId w:val="0"/>
        </w:numPr>
        <w:tabs>
          <w:tab w:val="left" w:pos="3402"/>
        </w:tabs>
        <w:rPr>
          <w:sz w:val="22"/>
          <w:szCs w:val="22"/>
        </w:rPr>
      </w:pPr>
      <w:r w:rsidRPr="00075298">
        <w:rPr>
          <w:sz w:val="22"/>
          <w:szCs w:val="22"/>
        </w:rPr>
        <w:t>___________________________________</w:t>
      </w:r>
      <w:r w:rsidRPr="00075298">
        <w:rPr>
          <w:sz w:val="22"/>
          <w:szCs w:val="22"/>
        </w:rPr>
        <w:tab/>
        <w:t>______________________________</w:t>
      </w:r>
    </w:p>
    <w:p w14:paraId="4B3CEC4B" w14:textId="77777777" w:rsidR="0026207D" w:rsidRPr="00075298" w:rsidRDefault="0034391C" w:rsidP="0034391C">
      <w:pPr>
        <w:pStyle w:val="AufzhungPunkt"/>
        <w:numPr>
          <w:ilvl w:val="0"/>
          <w:numId w:val="0"/>
        </w:numPr>
        <w:tabs>
          <w:tab w:val="left" w:pos="3402"/>
        </w:tabs>
        <w:rPr>
          <w:sz w:val="22"/>
          <w:szCs w:val="22"/>
        </w:rPr>
      </w:pPr>
      <w:r w:rsidRPr="00075298">
        <w:rPr>
          <w:rFonts w:cs="Arial"/>
          <w:sz w:val="22"/>
          <w:szCs w:val="22"/>
        </w:rPr>
        <w:t xml:space="preserve">Ort, Datum </w:t>
      </w:r>
      <w:r w:rsidRPr="00075298">
        <w:rPr>
          <w:rFonts w:cs="Arial"/>
          <w:sz w:val="22"/>
          <w:szCs w:val="22"/>
        </w:rPr>
        <w:tab/>
      </w:r>
      <w:r w:rsidR="00D07674">
        <w:rPr>
          <w:rFonts w:cs="Arial"/>
          <w:sz w:val="22"/>
          <w:szCs w:val="22"/>
        </w:rPr>
        <w:tab/>
      </w:r>
      <w:r w:rsidR="00D07674">
        <w:rPr>
          <w:rFonts w:cs="Arial"/>
          <w:sz w:val="22"/>
          <w:szCs w:val="22"/>
        </w:rPr>
        <w:tab/>
      </w:r>
      <w:r w:rsidRPr="00075298">
        <w:rPr>
          <w:rFonts w:cs="Arial"/>
          <w:sz w:val="22"/>
          <w:szCs w:val="22"/>
        </w:rPr>
        <w:t>Unterschrift</w:t>
      </w:r>
    </w:p>
    <w:sectPr w:rsidR="0026207D" w:rsidRPr="00075298" w:rsidSect="00E35F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1134" w:right="985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7F0D3" w14:textId="77777777" w:rsidR="006C7D01" w:rsidRDefault="006C7D01" w:rsidP="00BD7E2F">
      <w:r>
        <w:separator/>
      </w:r>
    </w:p>
  </w:endnote>
  <w:endnote w:type="continuationSeparator" w:id="0">
    <w:p w14:paraId="1DE7B418" w14:textId="77777777" w:rsidR="006C7D01" w:rsidRDefault="006C7D01" w:rsidP="00BD7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Segoe UI Symbol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ato Regular">
    <w:altName w:val="Calibri"/>
    <w:charset w:val="00"/>
    <w:family w:val="auto"/>
    <w:pitch w:val="variable"/>
    <w:sig w:usb0="00000001" w:usb1="5000604B" w:usb2="00000000" w:usb3="00000000" w:csb0="00000093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osis">
    <w:altName w:val="Calibri"/>
    <w:charset w:val="00"/>
    <w:family w:val="auto"/>
    <w:pitch w:val="variable"/>
    <w:sig w:usb0="A00000BF" w:usb1="5000207B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1056C" w14:textId="77777777" w:rsidR="006C7D01" w:rsidRDefault="006C7D01" w:rsidP="00AE0465">
    <w:pPr>
      <w:pStyle w:val="Fuzeile"/>
      <w:ind w:right="360"/>
    </w:pPr>
    <w:r>
      <w:rPr>
        <w:rFonts w:ascii="MinionPro-Regular" w:hAnsi="MinionPro-Regular" w:cs="MinionPro-Regular"/>
        <w:noProof/>
        <w:color w:val="000000"/>
        <w:lang w:eastAsia="de-DE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09C5AA31" wp14:editId="7F1EDCEF">
              <wp:simplePos x="0" y="0"/>
              <wp:positionH relativeFrom="column">
                <wp:posOffset>-127526</wp:posOffset>
              </wp:positionH>
              <wp:positionV relativeFrom="paragraph">
                <wp:posOffset>188595</wp:posOffset>
              </wp:positionV>
              <wp:extent cx="5054810" cy="579120"/>
              <wp:effectExtent l="0" t="0" r="0" b="0"/>
              <wp:wrapNone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4810" cy="579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B0D320" w14:textId="77777777" w:rsidR="006C7D01" w:rsidRPr="00A86DC8" w:rsidRDefault="006C7D01" w:rsidP="00A93E59">
                          <w:pPr>
                            <w:pStyle w:val="Kopfzeile"/>
                            <w:rPr>
                              <w:rStyle w:val="Seitenzahl"/>
                              <w:rFonts w:ascii="Lato Regular" w:hAnsi="Lato Regular"/>
                              <w:color w:val="E60078"/>
                              <w:spacing w:val="20"/>
                              <w:sz w:val="15"/>
                              <w:szCs w:val="15"/>
                            </w:rPr>
                          </w:pPr>
                          <w:r w:rsidRPr="00F6507E">
                            <w:rPr>
                              <w:rFonts w:ascii="Lato" w:hAnsi="Lato"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t>SEITE</w:t>
                          </w:r>
                          <w:r w:rsidRPr="00A86DC8">
                            <w:rPr>
                              <w:rStyle w:val="Seitenzahl"/>
                              <w:rFonts w:ascii="Lato Regular" w:hAnsi="Lato Regular"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A86DC8">
                            <w:rPr>
                              <w:rStyle w:val="Seitenzahl"/>
                              <w:rFonts w:ascii="Lato Regular" w:hAnsi="Lato Regular"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A86DC8">
                            <w:rPr>
                              <w:rStyle w:val="Seitenzahl"/>
                              <w:rFonts w:ascii="Lato Regular" w:hAnsi="Lato Regular"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instrText xml:space="preserve">PAGE  </w:instrText>
                          </w:r>
                          <w:r w:rsidRPr="00A86DC8">
                            <w:rPr>
                              <w:rStyle w:val="Seitenzahl"/>
                              <w:rFonts w:ascii="Lato Regular" w:hAnsi="Lato Regular"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rFonts w:ascii="Lato Regular" w:hAnsi="Lato Regular"/>
                              <w:noProof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t>12</w:t>
                          </w:r>
                          <w:r w:rsidRPr="00A86DC8">
                            <w:rPr>
                              <w:rStyle w:val="Seitenzahl"/>
                              <w:rFonts w:ascii="Lato Regular" w:hAnsi="Lato Regular"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  <w:rFonts w:ascii="Lato Regular" w:hAnsi="Lato Regular"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A86DC8">
                            <w:rPr>
                              <w:rStyle w:val="Seitenzahl"/>
                              <w:rFonts w:ascii="Lato Regular" w:hAnsi="Lato Regular"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t xml:space="preserve">// </w:t>
                          </w:r>
                          <w:r w:rsidRPr="00A86DC8">
                            <w:rPr>
                              <w:rFonts w:ascii="Lato Regular" w:hAnsi="Lato Regular"/>
                              <w:caps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t xml:space="preserve">EFW </w:t>
                          </w:r>
                          <w:r>
                            <w:rPr>
                              <w:rFonts w:ascii="Lato Regular" w:hAnsi="Lato Regular"/>
                              <w:caps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t>Berichte AUSSENVERTRETUNGEN 2018</w:t>
                          </w:r>
                        </w:p>
                        <w:p w14:paraId="35A04F9D" w14:textId="77777777" w:rsidR="006C7D01" w:rsidRPr="00E34297" w:rsidRDefault="006C7D01" w:rsidP="00A93E59">
                          <w:pPr>
                            <w:pStyle w:val="Kopfzeile"/>
                            <w:rPr>
                              <w:rFonts w:ascii="Arial" w:hAnsi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5AA31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6" type="#_x0000_t202" style="position:absolute;margin-left:-10.05pt;margin-top:14.85pt;width:398pt;height:45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" filled="f" stroked="f">
              <v:textbox>
                <w:txbxContent>
                  <w:p w14:paraId="57B0D320" w14:textId="77777777" w:rsidR="006C7D01" w:rsidRPr="00A86DC8" w:rsidRDefault="006C7D01" w:rsidP="00A93E59">
                    <w:pPr>
                      <w:pStyle w:val="Kopfzeile"/>
                      <w:rPr>
                        <w:rStyle w:val="Seitenzahl"/>
                        <w:rFonts w:ascii="Lato Regular" w:hAnsi="Lato Regular"/>
                        <w:color w:val="E60078"/>
                        <w:spacing w:val="20"/>
                        <w:sz w:val="15"/>
                        <w:szCs w:val="15"/>
                      </w:rPr>
                    </w:pPr>
                    <w:r w:rsidRPr="00F6507E">
                      <w:rPr>
                        <w:rFonts w:ascii="Lato" w:hAnsi="Lato"/>
                        <w:color w:val="E60078"/>
                        <w:spacing w:val="20"/>
                        <w:sz w:val="15"/>
                        <w:szCs w:val="15"/>
                      </w:rPr>
                      <w:t>SEITE</w:t>
                    </w:r>
                    <w:r w:rsidRPr="00A86DC8">
                      <w:rPr>
                        <w:rStyle w:val="Seitenzahl"/>
                        <w:rFonts w:ascii="Lato Regular" w:hAnsi="Lato Regular"/>
                        <w:color w:val="E60078"/>
                        <w:spacing w:val="20"/>
                        <w:sz w:val="15"/>
                        <w:szCs w:val="15"/>
                      </w:rPr>
                      <w:t xml:space="preserve"> </w:t>
                    </w:r>
                    <w:r w:rsidRPr="00A86DC8">
                      <w:rPr>
                        <w:rStyle w:val="Seitenzahl"/>
                        <w:rFonts w:ascii="Lato Regular" w:hAnsi="Lato Regular"/>
                        <w:color w:val="E60078"/>
                        <w:spacing w:val="20"/>
                        <w:sz w:val="15"/>
                        <w:szCs w:val="15"/>
                      </w:rPr>
                      <w:fldChar w:fldCharType="begin"/>
                    </w:r>
                    <w:r w:rsidRPr="00A86DC8">
                      <w:rPr>
                        <w:rStyle w:val="Seitenzahl"/>
                        <w:rFonts w:ascii="Lato Regular" w:hAnsi="Lato Regular"/>
                        <w:color w:val="E60078"/>
                        <w:spacing w:val="20"/>
                        <w:sz w:val="15"/>
                        <w:szCs w:val="15"/>
                      </w:rPr>
                      <w:instrText xml:space="preserve">PAGE  </w:instrText>
                    </w:r>
                    <w:r w:rsidRPr="00A86DC8">
                      <w:rPr>
                        <w:rStyle w:val="Seitenzahl"/>
                        <w:rFonts w:ascii="Lato Regular" w:hAnsi="Lato Regular"/>
                        <w:color w:val="E60078"/>
                        <w:spacing w:val="20"/>
                        <w:sz w:val="15"/>
                        <w:szCs w:val="15"/>
                      </w:rPr>
                      <w:fldChar w:fldCharType="separate"/>
                    </w:r>
                    <w:r>
                      <w:rPr>
                        <w:rStyle w:val="Seitenzahl"/>
                        <w:rFonts w:ascii="Lato Regular" w:hAnsi="Lato Regular"/>
                        <w:noProof/>
                        <w:color w:val="E60078"/>
                        <w:spacing w:val="20"/>
                        <w:sz w:val="15"/>
                        <w:szCs w:val="15"/>
                      </w:rPr>
                      <w:t>12</w:t>
                    </w:r>
                    <w:r w:rsidRPr="00A86DC8">
                      <w:rPr>
                        <w:rStyle w:val="Seitenzahl"/>
                        <w:rFonts w:ascii="Lato Regular" w:hAnsi="Lato Regular"/>
                        <w:color w:val="E60078"/>
                        <w:spacing w:val="20"/>
                        <w:sz w:val="15"/>
                        <w:szCs w:val="15"/>
                      </w:rPr>
                      <w:fldChar w:fldCharType="end"/>
                    </w:r>
                    <w:r>
                      <w:rPr>
                        <w:rStyle w:val="Seitenzahl"/>
                        <w:rFonts w:ascii="Lato Regular" w:hAnsi="Lato Regular"/>
                        <w:color w:val="E60078"/>
                        <w:spacing w:val="20"/>
                        <w:sz w:val="15"/>
                        <w:szCs w:val="15"/>
                      </w:rPr>
                      <w:t xml:space="preserve"> </w:t>
                    </w:r>
                    <w:r w:rsidRPr="00A86DC8">
                      <w:rPr>
                        <w:rStyle w:val="Seitenzahl"/>
                        <w:rFonts w:ascii="Lato Regular" w:hAnsi="Lato Regular"/>
                        <w:color w:val="E60078"/>
                        <w:spacing w:val="20"/>
                        <w:sz w:val="15"/>
                        <w:szCs w:val="15"/>
                      </w:rPr>
                      <w:t xml:space="preserve">// </w:t>
                    </w:r>
                    <w:r w:rsidRPr="00A86DC8">
                      <w:rPr>
                        <w:rFonts w:ascii="Lato Regular" w:hAnsi="Lato Regular"/>
                        <w:caps/>
                        <w:color w:val="E60078"/>
                        <w:spacing w:val="20"/>
                        <w:sz w:val="15"/>
                        <w:szCs w:val="15"/>
                      </w:rPr>
                      <w:t xml:space="preserve">EFW </w:t>
                    </w:r>
                    <w:r>
                      <w:rPr>
                        <w:rFonts w:ascii="Lato Regular" w:hAnsi="Lato Regular"/>
                        <w:caps/>
                        <w:color w:val="E60078"/>
                        <w:spacing w:val="20"/>
                        <w:sz w:val="15"/>
                        <w:szCs w:val="15"/>
                      </w:rPr>
                      <w:t>Berichte AUSSENVERTRETUNGEN 2018</w:t>
                    </w:r>
                  </w:p>
                  <w:p w14:paraId="35A04F9D" w14:textId="77777777" w:rsidR="006C7D01" w:rsidRPr="00E34297" w:rsidRDefault="006C7D01" w:rsidP="00A93E59">
                    <w:pPr>
                      <w:pStyle w:val="Kopfzeile"/>
                      <w:rPr>
                        <w:rFonts w:ascii="Arial" w:hAnsi="Arial"/>
                        <w:color w:val="595959" w:themeColor="text1" w:themeTint="A6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B91F7" w14:textId="77777777" w:rsidR="006C7D01" w:rsidRDefault="006C7D01">
    <w:pPr>
      <w:pStyle w:val="Fuzeile"/>
    </w:pPr>
    <w:r>
      <w:rPr>
        <w:rFonts w:ascii="MinionPro-Regular" w:hAnsi="MinionPro-Regular" w:cs="MinionPro-Regular"/>
        <w:noProof/>
        <w:color w:val="000000"/>
        <w:lang w:eastAsia="de-DE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5E0EB36F" wp14:editId="750697D7">
              <wp:simplePos x="0" y="0"/>
              <wp:positionH relativeFrom="column">
                <wp:posOffset>-121001</wp:posOffset>
              </wp:positionH>
              <wp:positionV relativeFrom="paragraph">
                <wp:posOffset>179661</wp:posOffset>
              </wp:positionV>
              <wp:extent cx="6022427" cy="579120"/>
              <wp:effectExtent l="0" t="0" r="0" b="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22427" cy="579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7AD0B7" w14:textId="77777777" w:rsidR="006C7D01" w:rsidRPr="00A86DC8" w:rsidRDefault="006C7D01" w:rsidP="004B3623">
                          <w:pPr>
                            <w:pStyle w:val="Sprechblasentext"/>
                            <w:jc w:val="right"/>
                            <w:rPr>
                              <w:rFonts w:ascii="Lato Regular" w:hAnsi="Lato Regular"/>
                              <w:color w:val="E60078"/>
                              <w:spacing w:val="20"/>
                              <w:sz w:val="15"/>
                              <w:szCs w:val="15"/>
                            </w:rPr>
                          </w:pPr>
                          <w:r w:rsidRPr="00F6507E">
                            <w:rPr>
                              <w:rFonts w:ascii="Lato" w:hAnsi="Lato"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t>SEITE</w:t>
                          </w:r>
                          <w:r w:rsidRPr="00A86DC8">
                            <w:rPr>
                              <w:rStyle w:val="Seitenzahl"/>
                              <w:rFonts w:ascii="Lato Regular" w:hAnsi="Lato Regular"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A86DC8">
                            <w:rPr>
                              <w:rStyle w:val="Seitenzahl"/>
                              <w:rFonts w:ascii="Lato Regular" w:hAnsi="Lato Regular"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A86DC8">
                            <w:rPr>
                              <w:rStyle w:val="Seitenzahl"/>
                              <w:rFonts w:ascii="Lato Regular" w:hAnsi="Lato Regular"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instrText xml:space="preserve">PAGE  </w:instrText>
                          </w:r>
                          <w:r w:rsidRPr="00A86DC8">
                            <w:rPr>
                              <w:rStyle w:val="Seitenzahl"/>
                              <w:rFonts w:ascii="Lato Regular" w:hAnsi="Lato Regular"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rFonts w:ascii="Lato Regular" w:hAnsi="Lato Regular"/>
                              <w:noProof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t>15</w:t>
                          </w:r>
                          <w:r w:rsidRPr="00A86DC8">
                            <w:rPr>
                              <w:rStyle w:val="Seitenzahl"/>
                              <w:rFonts w:ascii="Lato Regular" w:hAnsi="Lato Regular"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  <w:rFonts w:ascii="Lato Regular" w:hAnsi="Lato Regular"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A86DC8">
                            <w:rPr>
                              <w:rStyle w:val="Seitenzahl"/>
                              <w:rFonts w:ascii="Lato Regular" w:hAnsi="Lato Regular"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t xml:space="preserve">// </w:t>
                          </w:r>
                          <w:r w:rsidRPr="00A86DC8">
                            <w:rPr>
                              <w:rFonts w:ascii="Lato Regular" w:hAnsi="Lato Regular"/>
                              <w:caps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t xml:space="preserve">EFW </w:t>
                          </w:r>
                          <w:r>
                            <w:rPr>
                              <w:rFonts w:ascii="Lato Regular" w:hAnsi="Lato Regular"/>
                              <w:caps/>
                              <w:color w:val="E60078"/>
                              <w:spacing w:val="20"/>
                              <w:sz w:val="15"/>
                              <w:szCs w:val="15"/>
                            </w:rPr>
                            <w:t>Berichte AUSSENVERTRETUNGEN 2018</w:t>
                          </w:r>
                        </w:p>
                        <w:p w14:paraId="42A5DA71" w14:textId="77777777" w:rsidR="006C7D01" w:rsidRPr="00E34297" w:rsidRDefault="006C7D01" w:rsidP="00A93E59">
                          <w:pPr>
                            <w:pStyle w:val="Sprechblasentext"/>
                            <w:rPr>
                              <w:rFonts w:ascii="Arial" w:hAnsi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0EB36F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7" type="#_x0000_t202" style="position:absolute;margin-left:-9.55pt;margin-top:14.15pt;width:474.2pt;height:45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" filled="f" stroked="f">
              <v:textbox>
                <w:txbxContent>
                  <w:p w14:paraId="407AD0B7" w14:textId="77777777" w:rsidR="006C7D01" w:rsidRPr="00A86DC8" w:rsidRDefault="006C7D01" w:rsidP="004B3623">
                    <w:pPr>
                      <w:pStyle w:val="Sprechblasentext"/>
                      <w:jc w:val="right"/>
                      <w:rPr>
                        <w:rFonts w:ascii="Lato Regular" w:hAnsi="Lato Regular"/>
                        <w:color w:val="E60078"/>
                        <w:spacing w:val="20"/>
                        <w:sz w:val="15"/>
                        <w:szCs w:val="15"/>
                      </w:rPr>
                    </w:pPr>
                    <w:r w:rsidRPr="00F6507E">
                      <w:rPr>
                        <w:rFonts w:ascii="Lato" w:hAnsi="Lato"/>
                        <w:color w:val="E60078"/>
                        <w:spacing w:val="20"/>
                        <w:sz w:val="15"/>
                        <w:szCs w:val="15"/>
                      </w:rPr>
                      <w:t>SEITE</w:t>
                    </w:r>
                    <w:r w:rsidRPr="00A86DC8">
                      <w:rPr>
                        <w:rStyle w:val="Seitenzahl"/>
                        <w:rFonts w:ascii="Lato Regular" w:hAnsi="Lato Regular"/>
                        <w:color w:val="E60078"/>
                        <w:spacing w:val="20"/>
                        <w:sz w:val="15"/>
                        <w:szCs w:val="15"/>
                      </w:rPr>
                      <w:t xml:space="preserve"> </w:t>
                    </w:r>
                    <w:r w:rsidRPr="00A86DC8">
                      <w:rPr>
                        <w:rStyle w:val="Seitenzahl"/>
                        <w:rFonts w:ascii="Lato Regular" w:hAnsi="Lato Regular"/>
                        <w:color w:val="E60078"/>
                        <w:spacing w:val="20"/>
                        <w:sz w:val="15"/>
                        <w:szCs w:val="15"/>
                      </w:rPr>
                      <w:fldChar w:fldCharType="begin"/>
                    </w:r>
                    <w:r w:rsidRPr="00A86DC8">
                      <w:rPr>
                        <w:rStyle w:val="Seitenzahl"/>
                        <w:rFonts w:ascii="Lato Regular" w:hAnsi="Lato Regular"/>
                        <w:color w:val="E60078"/>
                        <w:spacing w:val="20"/>
                        <w:sz w:val="15"/>
                        <w:szCs w:val="15"/>
                      </w:rPr>
                      <w:instrText xml:space="preserve">PAGE  </w:instrText>
                    </w:r>
                    <w:r w:rsidRPr="00A86DC8">
                      <w:rPr>
                        <w:rStyle w:val="Seitenzahl"/>
                        <w:rFonts w:ascii="Lato Regular" w:hAnsi="Lato Regular"/>
                        <w:color w:val="E60078"/>
                        <w:spacing w:val="20"/>
                        <w:sz w:val="15"/>
                        <w:szCs w:val="15"/>
                      </w:rPr>
                      <w:fldChar w:fldCharType="separate"/>
                    </w:r>
                    <w:r>
                      <w:rPr>
                        <w:rStyle w:val="Seitenzahl"/>
                        <w:rFonts w:ascii="Lato Regular" w:hAnsi="Lato Regular"/>
                        <w:noProof/>
                        <w:color w:val="E60078"/>
                        <w:spacing w:val="20"/>
                        <w:sz w:val="15"/>
                        <w:szCs w:val="15"/>
                      </w:rPr>
                      <w:t>15</w:t>
                    </w:r>
                    <w:r w:rsidRPr="00A86DC8">
                      <w:rPr>
                        <w:rStyle w:val="Seitenzahl"/>
                        <w:rFonts w:ascii="Lato Regular" w:hAnsi="Lato Regular"/>
                        <w:color w:val="E60078"/>
                        <w:spacing w:val="20"/>
                        <w:sz w:val="15"/>
                        <w:szCs w:val="15"/>
                      </w:rPr>
                      <w:fldChar w:fldCharType="end"/>
                    </w:r>
                    <w:r>
                      <w:rPr>
                        <w:rStyle w:val="Seitenzahl"/>
                        <w:rFonts w:ascii="Lato Regular" w:hAnsi="Lato Regular"/>
                        <w:color w:val="E60078"/>
                        <w:spacing w:val="20"/>
                        <w:sz w:val="15"/>
                        <w:szCs w:val="15"/>
                      </w:rPr>
                      <w:t xml:space="preserve"> </w:t>
                    </w:r>
                    <w:r w:rsidRPr="00A86DC8">
                      <w:rPr>
                        <w:rStyle w:val="Seitenzahl"/>
                        <w:rFonts w:ascii="Lato Regular" w:hAnsi="Lato Regular"/>
                        <w:color w:val="E60078"/>
                        <w:spacing w:val="20"/>
                        <w:sz w:val="15"/>
                        <w:szCs w:val="15"/>
                      </w:rPr>
                      <w:t xml:space="preserve">// </w:t>
                    </w:r>
                    <w:r w:rsidRPr="00A86DC8">
                      <w:rPr>
                        <w:rFonts w:ascii="Lato Regular" w:hAnsi="Lato Regular"/>
                        <w:caps/>
                        <w:color w:val="E60078"/>
                        <w:spacing w:val="20"/>
                        <w:sz w:val="15"/>
                        <w:szCs w:val="15"/>
                      </w:rPr>
                      <w:t xml:space="preserve">EFW </w:t>
                    </w:r>
                    <w:r>
                      <w:rPr>
                        <w:rFonts w:ascii="Lato Regular" w:hAnsi="Lato Regular"/>
                        <w:caps/>
                        <w:color w:val="E60078"/>
                        <w:spacing w:val="20"/>
                        <w:sz w:val="15"/>
                        <w:szCs w:val="15"/>
                      </w:rPr>
                      <w:t>Berichte AUSSENVERTRETUNGEN 2018</w:t>
                    </w:r>
                  </w:p>
                  <w:p w14:paraId="42A5DA71" w14:textId="77777777" w:rsidR="006C7D01" w:rsidRPr="00E34297" w:rsidRDefault="006C7D01" w:rsidP="00A93E59">
                    <w:pPr>
                      <w:pStyle w:val="Sprechblasentext"/>
                      <w:rPr>
                        <w:rFonts w:ascii="Arial" w:hAnsi="Arial"/>
                        <w:color w:val="595959" w:themeColor="text1" w:themeTint="A6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DE0481" w14:textId="77777777" w:rsidR="006C7D01" w:rsidRDefault="006C7D01" w:rsidP="00BD7E2F">
      <w:r>
        <w:separator/>
      </w:r>
    </w:p>
  </w:footnote>
  <w:footnote w:type="continuationSeparator" w:id="0">
    <w:p w14:paraId="235EE026" w14:textId="77777777" w:rsidR="006C7D01" w:rsidRDefault="006C7D01" w:rsidP="00BD7E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1BD40" w14:textId="77777777" w:rsidR="006C7D01" w:rsidRDefault="006C7D01" w:rsidP="00AE0465">
    <w:pPr>
      <w:pStyle w:val="Kopfzeile"/>
      <w:ind w:right="360"/>
    </w:pPr>
    <w:r>
      <w:rPr>
        <w:rFonts w:ascii="MinionPro-Regular" w:hAnsi="MinionPro-Regular" w:cs="MinionPro-Regular"/>
        <w:noProof/>
        <w:color w:val="000000"/>
        <w:lang w:eastAsia="de-DE"/>
      </w:rPr>
      <w:drawing>
        <wp:anchor distT="0" distB="0" distL="114300" distR="114300" simplePos="0" relativeHeight="251702272" behindDoc="1" locked="0" layoutInCell="1" allowOverlap="1" wp14:anchorId="76B9AC78" wp14:editId="4C1A6537">
          <wp:simplePos x="0" y="0"/>
          <wp:positionH relativeFrom="page">
            <wp:posOffset>-206</wp:posOffset>
          </wp:positionH>
          <wp:positionV relativeFrom="page">
            <wp:posOffset>1896745</wp:posOffset>
          </wp:positionV>
          <wp:extent cx="7485241" cy="8797159"/>
          <wp:effectExtent l="0" t="0" r="1905" b="4445"/>
          <wp:wrapNone/>
          <wp:docPr id="1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1216_Hintergrundbriefpapierfolgeseiten_rgb Kopi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36"/>
                  <a:stretch/>
                </pic:blipFill>
                <pic:spPr bwMode="auto">
                  <a:xfrm>
                    <a:off x="0" y="0"/>
                    <a:ext cx="7485241" cy="87971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800A2" w14:textId="77777777" w:rsidR="006C7D01" w:rsidRDefault="006C7D01" w:rsidP="00AE0465">
    <w:pPr>
      <w:pStyle w:val="Kopfzeile"/>
      <w:ind w:right="360"/>
    </w:pPr>
    <w:r>
      <w:rPr>
        <w:rFonts w:ascii="MinionPro-Regular" w:hAnsi="MinionPro-Regular" w:cs="MinionPro-Regular"/>
        <w:noProof/>
        <w:color w:val="000000"/>
        <w:lang w:eastAsia="de-DE"/>
      </w:rPr>
      <w:drawing>
        <wp:anchor distT="0" distB="0" distL="114300" distR="114300" simplePos="0" relativeHeight="251708416" behindDoc="1" locked="0" layoutInCell="1" allowOverlap="1" wp14:anchorId="2BA9BEEE" wp14:editId="2A0E8309">
          <wp:simplePos x="0" y="0"/>
          <wp:positionH relativeFrom="page">
            <wp:posOffset>85725</wp:posOffset>
          </wp:positionH>
          <wp:positionV relativeFrom="page">
            <wp:posOffset>1594485</wp:posOffset>
          </wp:positionV>
          <wp:extent cx="7485825" cy="9109141"/>
          <wp:effectExtent l="0" t="0" r="1270" b="0"/>
          <wp:wrapNone/>
          <wp:docPr id="2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1216_Hintergrundbriefpapierfolgeseiten_rgb Kopi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27"/>
                  <a:stretch/>
                </pic:blipFill>
                <pic:spPr bwMode="auto">
                  <a:xfrm flipH="1">
                    <a:off x="0" y="0"/>
                    <a:ext cx="7485825" cy="91091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806AD" w14:textId="77777777" w:rsidR="006C7D01" w:rsidRDefault="006C7D0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96128" behindDoc="1" locked="0" layoutInCell="1" allowOverlap="1" wp14:anchorId="18FC103D" wp14:editId="1907B4D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1216_Hintergrundbriefpapier_mit_Kreuz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F80D48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538013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3C35D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7A0CC0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1C75D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DA072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DA9A0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4EEB80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7820C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FDA23B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0561C"/>
    <w:multiLevelType w:val="hybridMultilevel"/>
    <w:tmpl w:val="625489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B56CF5"/>
    <w:multiLevelType w:val="multilevel"/>
    <w:tmpl w:val="9690A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4C7EAF"/>
    <w:multiLevelType w:val="hybridMultilevel"/>
    <w:tmpl w:val="2DAA35F2"/>
    <w:lvl w:ilvl="0" w:tplc="405EBC66">
      <w:numFmt w:val="bullet"/>
      <w:lvlText w:val="-"/>
      <w:lvlJc w:val="left"/>
      <w:pPr>
        <w:ind w:left="720" w:hanging="360"/>
      </w:pPr>
      <w:rPr>
        <w:rFonts w:ascii="Lato" w:eastAsia="SimSun" w:hAnsi="Lat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F7010C"/>
    <w:multiLevelType w:val="hybridMultilevel"/>
    <w:tmpl w:val="89E471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522437"/>
    <w:multiLevelType w:val="multilevel"/>
    <w:tmpl w:val="1EBC8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21172A1A"/>
    <w:multiLevelType w:val="hybridMultilevel"/>
    <w:tmpl w:val="E89C5372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23FE04D6"/>
    <w:multiLevelType w:val="hybridMultilevel"/>
    <w:tmpl w:val="B06229BE"/>
    <w:lvl w:ilvl="0" w:tplc="1DE88CEC">
      <w:start w:val="13"/>
      <w:numFmt w:val="bullet"/>
      <w:lvlText w:val="-"/>
      <w:lvlJc w:val="left"/>
      <w:pPr>
        <w:ind w:left="360" w:hanging="360"/>
      </w:pPr>
      <w:rPr>
        <w:rFonts w:ascii="Lato" w:eastAsia="SimSun" w:hAnsi="Lat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0649AE"/>
    <w:multiLevelType w:val="hybridMultilevel"/>
    <w:tmpl w:val="EEDE54D8"/>
    <w:lvl w:ilvl="0" w:tplc="EFBA66E6">
      <w:start w:val="3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CB4791"/>
    <w:multiLevelType w:val="multilevel"/>
    <w:tmpl w:val="7356378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2A76F37"/>
    <w:multiLevelType w:val="hybridMultilevel"/>
    <w:tmpl w:val="AE6625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CA4A01"/>
    <w:multiLevelType w:val="hybridMultilevel"/>
    <w:tmpl w:val="11228E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B3478D9"/>
    <w:multiLevelType w:val="hybridMultilevel"/>
    <w:tmpl w:val="E15C0E58"/>
    <w:lvl w:ilvl="0" w:tplc="BAD61B38">
      <w:start w:val="1"/>
      <w:numFmt w:val="decimal"/>
      <w:pStyle w:val="EFWberschriftLatoBold14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A83021"/>
    <w:multiLevelType w:val="hybridMultilevel"/>
    <w:tmpl w:val="43FC71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DC0352B"/>
    <w:multiLevelType w:val="hybridMultilevel"/>
    <w:tmpl w:val="BF9E96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351E37"/>
    <w:multiLevelType w:val="hybridMultilevel"/>
    <w:tmpl w:val="C50256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AF2259"/>
    <w:multiLevelType w:val="hybridMultilevel"/>
    <w:tmpl w:val="CDFAA7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DE6106"/>
    <w:multiLevelType w:val="hybridMultilevel"/>
    <w:tmpl w:val="C73E38E0"/>
    <w:lvl w:ilvl="0" w:tplc="4F92F2EA">
      <w:numFmt w:val="bullet"/>
      <w:lvlText w:val="-"/>
      <w:lvlJc w:val="left"/>
      <w:pPr>
        <w:ind w:left="720" w:hanging="360"/>
      </w:pPr>
      <w:rPr>
        <w:rFonts w:ascii="Arial" w:hAnsi="Arial" w:hint="default"/>
        <w:color w:val="E6007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523629"/>
    <w:multiLevelType w:val="multilevel"/>
    <w:tmpl w:val="07EC5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CEB0633"/>
    <w:multiLevelType w:val="hybridMultilevel"/>
    <w:tmpl w:val="26EA68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1014C1B"/>
    <w:multiLevelType w:val="hybridMultilevel"/>
    <w:tmpl w:val="FF529C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1F15E8E"/>
    <w:multiLevelType w:val="multilevel"/>
    <w:tmpl w:val="82B01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1" w15:restartNumberingAfterBreak="0">
    <w:nsid w:val="531F16E3"/>
    <w:multiLevelType w:val="multilevel"/>
    <w:tmpl w:val="8B76D974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DC4941"/>
    <w:multiLevelType w:val="hybridMultilevel"/>
    <w:tmpl w:val="855CC02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EE93709"/>
    <w:multiLevelType w:val="multilevel"/>
    <w:tmpl w:val="3A80B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4" w15:restartNumberingAfterBreak="0">
    <w:nsid w:val="71E40DD3"/>
    <w:multiLevelType w:val="multilevel"/>
    <w:tmpl w:val="17009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5" w15:restartNumberingAfterBreak="0">
    <w:nsid w:val="7584087C"/>
    <w:multiLevelType w:val="hybridMultilevel"/>
    <w:tmpl w:val="15F0F5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8C586D"/>
    <w:multiLevelType w:val="hybridMultilevel"/>
    <w:tmpl w:val="3EC201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DA04017"/>
    <w:multiLevelType w:val="hybridMultilevel"/>
    <w:tmpl w:val="32E02266"/>
    <w:lvl w:ilvl="0" w:tplc="17628FBE">
      <w:start w:val="1"/>
      <w:numFmt w:val="bullet"/>
      <w:pStyle w:val="AufzhungPunk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2"/>
  </w:num>
  <w:num w:numId="3">
    <w:abstractNumId w:val="19"/>
  </w:num>
  <w:num w:numId="4">
    <w:abstractNumId w:val="23"/>
  </w:num>
  <w:num w:numId="5">
    <w:abstractNumId w:val="36"/>
  </w:num>
  <w:num w:numId="6">
    <w:abstractNumId w:val="13"/>
  </w:num>
  <w:num w:numId="7">
    <w:abstractNumId w:val="37"/>
  </w:num>
  <w:num w:numId="8">
    <w:abstractNumId w:val="16"/>
  </w:num>
  <w:num w:numId="9">
    <w:abstractNumId w:val="28"/>
  </w:num>
  <w:num w:numId="10">
    <w:abstractNumId w:val="20"/>
  </w:num>
  <w:num w:numId="11">
    <w:abstractNumId w:val="25"/>
  </w:num>
  <w:num w:numId="12">
    <w:abstractNumId w:val="10"/>
  </w:num>
  <w:num w:numId="13">
    <w:abstractNumId w:val="17"/>
  </w:num>
  <w:num w:numId="14">
    <w:abstractNumId w:val="33"/>
  </w:num>
  <w:num w:numId="15">
    <w:abstractNumId w:val="30"/>
  </w:num>
  <w:num w:numId="16">
    <w:abstractNumId w:val="14"/>
  </w:num>
  <w:num w:numId="17">
    <w:abstractNumId w:val="34"/>
  </w:num>
  <w:num w:numId="18">
    <w:abstractNumId w:val="12"/>
  </w:num>
  <w:num w:numId="19">
    <w:abstractNumId w:val="22"/>
  </w:num>
  <w:num w:numId="20">
    <w:abstractNumId w:val="27"/>
  </w:num>
  <w:num w:numId="21">
    <w:abstractNumId w:val="31"/>
  </w:num>
  <w:num w:numId="22">
    <w:abstractNumId w:val="11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26"/>
  </w:num>
  <w:num w:numId="34">
    <w:abstractNumId w:val="18"/>
  </w:num>
  <w:num w:numId="35">
    <w:abstractNumId w:val="35"/>
  </w:num>
  <w:num w:numId="36">
    <w:abstractNumId w:val="29"/>
  </w:num>
  <w:num w:numId="37">
    <w:abstractNumId w:val="24"/>
  </w:num>
  <w:num w:numId="38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autoHyphenation/>
  <w:hyphenationZone w:val="425"/>
  <w:evenAndOddHeaders/>
  <w:characterSpacingControl w:val="doNotCompress"/>
  <w:hdrShapeDefaults>
    <o:shapedefaults v:ext="edit" spidmax="177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03A"/>
    <w:rsid w:val="00000F48"/>
    <w:rsid w:val="00014040"/>
    <w:rsid w:val="0001539D"/>
    <w:rsid w:val="000162D8"/>
    <w:rsid w:val="000170B1"/>
    <w:rsid w:val="000200A0"/>
    <w:rsid w:val="0002120C"/>
    <w:rsid w:val="0002747C"/>
    <w:rsid w:val="00030275"/>
    <w:rsid w:val="000340BB"/>
    <w:rsid w:val="00036828"/>
    <w:rsid w:val="00042505"/>
    <w:rsid w:val="00042AB9"/>
    <w:rsid w:val="000458C5"/>
    <w:rsid w:val="00050B66"/>
    <w:rsid w:val="00050D09"/>
    <w:rsid w:val="0005539A"/>
    <w:rsid w:val="00056AE4"/>
    <w:rsid w:val="00060A7C"/>
    <w:rsid w:val="00062B79"/>
    <w:rsid w:val="00073263"/>
    <w:rsid w:val="00075298"/>
    <w:rsid w:val="00075854"/>
    <w:rsid w:val="00076234"/>
    <w:rsid w:val="00080BA2"/>
    <w:rsid w:val="000848BA"/>
    <w:rsid w:val="00090057"/>
    <w:rsid w:val="00097089"/>
    <w:rsid w:val="00097C9B"/>
    <w:rsid w:val="000A0F12"/>
    <w:rsid w:val="000A32B4"/>
    <w:rsid w:val="000A4D73"/>
    <w:rsid w:val="000B189A"/>
    <w:rsid w:val="000B697A"/>
    <w:rsid w:val="000C100D"/>
    <w:rsid w:val="000C4704"/>
    <w:rsid w:val="000C574B"/>
    <w:rsid w:val="000D1455"/>
    <w:rsid w:val="000E361A"/>
    <w:rsid w:val="000F1AE9"/>
    <w:rsid w:val="000F6846"/>
    <w:rsid w:val="00100103"/>
    <w:rsid w:val="00100A00"/>
    <w:rsid w:val="001018F0"/>
    <w:rsid w:val="00105DBA"/>
    <w:rsid w:val="001150F6"/>
    <w:rsid w:val="001204F3"/>
    <w:rsid w:val="001207EC"/>
    <w:rsid w:val="00120BE1"/>
    <w:rsid w:val="00120E5F"/>
    <w:rsid w:val="00122DBE"/>
    <w:rsid w:val="00123830"/>
    <w:rsid w:val="00123D47"/>
    <w:rsid w:val="00125DF4"/>
    <w:rsid w:val="00131A6A"/>
    <w:rsid w:val="001370E1"/>
    <w:rsid w:val="0014025C"/>
    <w:rsid w:val="00145734"/>
    <w:rsid w:val="00150ABD"/>
    <w:rsid w:val="0015378F"/>
    <w:rsid w:val="00156896"/>
    <w:rsid w:val="00157CE4"/>
    <w:rsid w:val="00160BFD"/>
    <w:rsid w:val="00162353"/>
    <w:rsid w:val="0016346D"/>
    <w:rsid w:val="00163C93"/>
    <w:rsid w:val="00164887"/>
    <w:rsid w:val="00164B59"/>
    <w:rsid w:val="001659D4"/>
    <w:rsid w:val="001667D1"/>
    <w:rsid w:val="001671A2"/>
    <w:rsid w:val="001730EE"/>
    <w:rsid w:val="001752A2"/>
    <w:rsid w:val="0018092F"/>
    <w:rsid w:val="00182C66"/>
    <w:rsid w:val="00184BF7"/>
    <w:rsid w:val="0019057E"/>
    <w:rsid w:val="001906A7"/>
    <w:rsid w:val="001940B2"/>
    <w:rsid w:val="00194988"/>
    <w:rsid w:val="001A37F2"/>
    <w:rsid w:val="001A7016"/>
    <w:rsid w:val="001A7FF0"/>
    <w:rsid w:val="001B35E4"/>
    <w:rsid w:val="001B66B8"/>
    <w:rsid w:val="001C1259"/>
    <w:rsid w:val="001C2D64"/>
    <w:rsid w:val="001C3BFB"/>
    <w:rsid w:val="001C5C8D"/>
    <w:rsid w:val="001C6E7F"/>
    <w:rsid w:val="001D0B16"/>
    <w:rsid w:val="001D1245"/>
    <w:rsid w:val="001D1EFA"/>
    <w:rsid w:val="001D4CA1"/>
    <w:rsid w:val="001D55AF"/>
    <w:rsid w:val="001D571F"/>
    <w:rsid w:val="001E03FA"/>
    <w:rsid w:val="001E05A6"/>
    <w:rsid w:val="001E0984"/>
    <w:rsid w:val="001E4E31"/>
    <w:rsid w:val="001E6394"/>
    <w:rsid w:val="001F063E"/>
    <w:rsid w:val="001F2EDC"/>
    <w:rsid w:val="00201133"/>
    <w:rsid w:val="002018A1"/>
    <w:rsid w:val="002024E9"/>
    <w:rsid w:val="002030BE"/>
    <w:rsid w:val="0020706C"/>
    <w:rsid w:val="002107F2"/>
    <w:rsid w:val="002227C2"/>
    <w:rsid w:val="0022349F"/>
    <w:rsid w:val="0022403A"/>
    <w:rsid w:val="00226602"/>
    <w:rsid w:val="0023309E"/>
    <w:rsid w:val="00237331"/>
    <w:rsid w:val="00240F2C"/>
    <w:rsid w:val="0024176F"/>
    <w:rsid w:val="0024197A"/>
    <w:rsid w:val="00246F01"/>
    <w:rsid w:val="00246FCF"/>
    <w:rsid w:val="00251860"/>
    <w:rsid w:val="00252E9D"/>
    <w:rsid w:val="0026193A"/>
    <w:rsid w:val="0026207D"/>
    <w:rsid w:val="00262591"/>
    <w:rsid w:val="00264B3B"/>
    <w:rsid w:val="002710D8"/>
    <w:rsid w:val="0027777F"/>
    <w:rsid w:val="00286DF3"/>
    <w:rsid w:val="0029145E"/>
    <w:rsid w:val="0029395A"/>
    <w:rsid w:val="0029582E"/>
    <w:rsid w:val="00296AEA"/>
    <w:rsid w:val="002A0DE5"/>
    <w:rsid w:val="002A2A73"/>
    <w:rsid w:val="002A49D9"/>
    <w:rsid w:val="002A7F41"/>
    <w:rsid w:val="002B0138"/>
    <w:rsid w:val="002B1385"/>
    <w:rsid w:val="002B6BCD"/>
    <w:rsid w:val="002B72CC"/>
    <w:rsid w:val="002C12EB"/>
    <w:rsid w:val="002C203A"/>
    <w:rsid w:val="002D0CCB"/>
    <w:rsid w:val="002D3F24"/>
    <w:rsid w:val="002D62DF"/>
    <w:rsid w:val="002E5A84"/>
    <w:rsid w:val="002F32A6"/>
    <w:rsid w:val="002F44B4"/>
    <w:rsid w:val="002F5CD8"/>
    <w:rsid w:val="002F645F"/>
    <w:rsid w:val="00303529"/>
    <w:rsid w:val="0030517B"/>
    <w:rsid w:val="0031112F"/>
    <w:rsid w:val="0031424A"/>
    <w:rsid w:val="003225AA"/>
    <w:rsid w:val="00325E95"/>
    <w:rsid w:val="00327605"/>
    <w:rsid w:val="00332830"/>
    <w:rsid w:val="00332D88"/>
    <w:rsid w:val="0034391C"/>
    <w:rsid w:val="003449CA"/>
    <w:rsid w:val="00361EAD"/>
    <w:rsid w:val="003649A8"/>
    <w:rsid w:val="00364CB3"/>
    <w:rsid w:val="00372D5F"/>
    <w:rsid w:val="003752BC"/>
    <w:rsid w:val="003776A3"/>
    <w:rsid w:val="00381DE0"/>
    <w:rsid w:val="003857CA"/>
    <w:rsid w:val="00386536"/>
    <w:rsid w:val="00386A70"/>
    <w:rsid w:val="003876CF"/>
    <w:rsid w:val="00387B51"/>
    <w:rsid w:val="00391733"/>
    <w:rsid w:val="00391DED"/>
    <w:rsid w:val="00395766"/>
    <w:rsid w:val="003A053A"/>
    <w:rsid w:val="003A0BDE"/>
    <w:rsid w:val="003A491B"/>
    <w:rsid w:val="003B1FB3"/>
    <w:rsid w:val="003C185E"/>
    <w:rsid w:val="003C258E"/>
    <w:rsid w:val="003C637D"/>
    <w:rsid w:val="003C7F68"/>
    <w:rsid w:val="003D0DB3"/>
    <w:rsid w:val="003D68F5"/>
    <w:rsid w:val="003F0AAB"/>
    <w:rsid w:val="003F5AC3"/>
    <w:rsid w:val="003F7D21"/>
    <w:rsid w:val="004056E4"/>
    <w:rsid w:val="00412011"/>
    <w:rsid w:val="00417144"/>
    <w:rsid w:val="004217E4"/>
    <w:rsid w:val="004273CF"/>
    <w:rsid w:val="00430A99"/>
    <w:rsid w:val="00430F58"/>
    <w:rsid w:val="00446E79"/>
    <w:rsid w:val="00453250"/>
    <w:rsid w:val="00453F3C"/>
    <w:rsid w:val="00455573"/>
    <w:rsid w:val="004561AC"/>
    <w:rsid w:val="00456586"/>
    <w:rsid w:val="004608C8"/>
    <w:rsid w:val="00462481"/>
    <w:rsid w:val="00462D35"/>
    <w:rsid w:val="00471768"/>
    <w:rsid w:val="00472264"/>
    <w:rsid w:val="00473FA8"/>
    <w:rsid w:val="00474980"/>
    <w:rsid w:val="00483211"/>
    <w:rsid w:val="004839EF"/>
    <w:rsid w:val="004911C3"/>
    <w:rsid w:val="00491757"/>
    <w:rsid w:val="00494303"/>
    <w:rsid w:val="004A215E"/>
    <w:rsid w:val="004A2F84"/>
    <w:rsid w:val="004A5D37"/>
    <w:rsid w:val="004B3623"/>
    <w:rsid w:val="004D2969"/>
    <w:rsid w:val="004D2DFA"/>
    <w:rsid w:val="004D4B0D"/>
    <w:rsid w:val="004D5D29"/>
    <w:rsid w:val="004E28F1"/>
    <w:rsid w:val="004E29FC"/>
    <w:rsid w:val="004E4BA4"/>
    <w:rsid w:val="004E7B48"/>
    <w:rsid w:val="004F018A"/>
    <w:rsid w:val="004F133B"/>
    <w:rsid w:val="004F2147"/>
    <w:rsid w:val="004F3E7B"/>
    <w:rsid w:val="00503B48"/>
    <w:rsid w:val="00515327"/>
    <w:rsid w:val="00517458"/>
    <w:rsid w:val="00520D56"/>
    <w:rsid w:val="00526440"/>
    <w:rsid w:val="00531568"/>
    <w:rsid w:val="00533ABB"/>
    <w:rsid w:val="00537CAF"/>
    <w:rsid w:val="00543EFB"/>
    <w:rsid w:val="0054582A"/>
    <w:rsid w:val="00553090"/>
    <w:rsid w:val="005540FB"/>
    <w:rsid w:val="005544EF"/>
    <w:rsid w:val="00555C28"/>
    <w:rsid w:val="00557FE7"/>
    <w:rsid w:val="00561377"/>
    <w:rsid w:val="00567D8A"/>
    <w:rsid w:val="00572064"/>
    <w:rsid w:val="00573A4E"/>
    <w:rsid w:val="0057410C"/>
    <w:rsid w:val="005815A1"/>
    <w:rsid w:val="0058282A"/>
    <w:rsid w:val="00584178"/>
    <w:rsid w:val="00585611"/>
    <w:rsid w:val="00592B1E"/>
    <w:rsid w:val="00594996"/>
    <w:rsid w:val="005954B8"/>
    <w:rsid w:val="005A26E4"/>
    <w:rsid w:val="005A7181"/>
    <w:rsid w:val="005A75BB"/>
    <w:rsid w:val="005B6830"/>
    <w:rsid w:val="005C4484"/>
    <w:rsid w:val="005C4591"/>
    <w:rsid w:val="005C6B36"/>
    <w:rsid w:val="005C6E3A"/>
    <w:rsid w:val="005D6DDD"/>
    <w:rsid w:val="005E07A7"/>
    <w:rsid w:val="005E1CEF"/>
    <w:rsid w:val="005E3124"/>
    <w:rsid w:val="005E3E9B"/>
    <w:rsid w:val="005F11A9"/>
    <w:rsid w:val="005F4420"/>
    <w:rsid w:val="005F4AE1"/>
    <w:rsid w:val="005F6305"/>
    <w:rsid w:val="005F70BA"/>
    <w:rsid w:val="00600726"/>
    <w:rsid w:val="00600BB6"/>
    <w:rsid w:val="0060136E"/>
    <w:rsid w:val="00602A1B"/>
    <w:rsid w:val="00603674"/>
    <w:rsid w:val="00612FAA"/>
    <w:rsid w:val="006173EE"/>
    <w:rsid w:val="006207FC"/>
    <w:rsid w:val="00630346"/>
    <w:rsid w:val="00633486"/>
    <w:rsid w:val="00636CB1"/>
    <w:rsid w:val="00646CC8"/>
    <w:rsid w:val="00650CC7"/>
    <w:rsid w:val="006520A5"/>
    <w:rsid w:val="00653238"/>
    <w:rsid w:val="00664EDC"/>
    <w:rsid w:val="00666D3C"/>
    <w:rsid w:val="00673721"/>
    <w:rsid w:val="006757D2"/>
    <w:rsid w:val="0068044C"/>
    <w:rsid w:val="00680541"/>
    <w:rsid w:val="00694399"/>
    <w:rsid w:val="00695CB0"/>
    <w:rsid w:val="00696D22"/>
    <w:rsid w:val="00696D26"/>
    <w:rsid w:val="006A08B0"/>
    <w:rsid w:val="006A0963"/>
    <w:rsid w:val="006A3493"/>
    <w:rsid w:val="006A37EA"/>
    <w:rsid w:val="006A5A9C"/>
    <w:rsid w:val="006A7353"/>
    <w:rsid w:val="006B026D"/>
    <w:rsid w:val="006B2927"/>
    <w:rsid w:val="006B339B"/>
    <w:rsid w:val="006B5C1D"/>
    <w:rsid w:val="006C0790"/>
    <w:rsid w:val="006C317A"/>
    <w:rsid w:val="006C3E0A"/>
    <w:rsid w:val="006C544B"/>
    <w:rsid w:val="006C6589"/>
    <w:rsid w:val="006C7D01"/>
    <w:rsid w:val="006D4817"/>
    <w:rsid w:val="006D74D9"/>
    <w:rsid w:val="006D78C9"/>
    <w:rsid w:val="006E166E"/>
    <w:rsid w:val="006E5524"/>
    <w:rsid w:val="006F3DD3"/>
    <w:rsid w:val="006F4F96"/>
    <w:rsid w:val="006F72DE"/>
    <w:rsid w:val="00704866"/>
    <w:rsid w:val="00706D93"/>
    <w:rsid w:val="00710A9D"/>
    <w:rsid w:val="00711C42"/>
    <w:rsid w:val="00712880"/>
    <w:rsid w:val="00715257"/>
    <w:rsid w:val="0071651C"/>
    <w:rsid w:val="00716577"/>
    <w:rsid w:val="007200DF"/>
    <w:rsid w:val="00722027"/>
    <w:rsid w:val="00723B1F"/>
    <w:rsid w:val="0072795F"/>
    <w:rsid w:val="00727D6E"/>
    <w:rsid w:val="00743979"/>
    <w:rsid w:val="007441DB"/>
    <w:rsid w:val="00744966"/>
    <w:rsid w:val="00744BF2"/>
    <w:rsid w:val="007456C5"/>
    <w:rsid w:val="00746BF7"/>
    <w:rsid w:val="00752F65"/>
    <w:rsid w:val="00753BE1"/>
    <w:rsid w:val="00756D31"/>
    <w:rsid w:val="00764F0E"/>
    <w:rsid w:val="0077189B"/>
    <w:rsid w:val="00772AFE"/>
    <w:rsid w:val="007742BE"/>
    <w:rsid w:val="00774964"/>
    <w:rsid w:val="00781A5F"/>
    <w:rsid w:val="00781AA1"/>
    <w:rsid w:val="007838F4"/>
    <w:rsid w:val="007860E9"/>
    <w:rsid w:val="007966AB"/>
    <w:rsid w:val="00797154"/>
    <w:rsid w:val="007A3BD7"/>
    <w:rsid w:val="007A4B89"/>
    <w:rsid w:val="007A59CC"/>
    <w:rsid w:val="007B28DC"/>
    <w:rsid w:val="007B2D48"/>
    <w:rsid w:val="007B6854"/>
    <w:rsid w:val="007C00A9"/>
    <w:rsid w:val="007C013F"/>
    <w:rsid w:val="007C3512"/>
    <w:rsid w:val="007C3CEE"/>
    <w:rsid w:val="007C7536"/>
    <w:rsid w:val="007E2043"/>
    <w:rsid w:val="007E3922"/>
    <w:rsid w:val="007E5725"/>
    <w:rsid w:val="007E6ED5"/>
    <w:rsid w:val="007F7DF7"/>
    <w:rsid w:val="00801FC8"/>
    <w:rsid w:val="00806128"/>
    <w:rsid w:val="00806FFF"/>
    <w:rsid w:val="008079FF"/>
    <w:rsid w:val="00813C51"/>
    <w:rsid w:val="008155A0"/>
    <w:rsid w:val="00815964"/>
    <w:rsid w:val="00820557"/>
    <w:rsid w:val="00821D95"/>
    <w:rsid w:val="008256B8"/>
    <w:rsid w:val="00825B7D"/>
    <w:rsid w:val="008278E3"/>
    <w:rsid w:val="008374C9"/>
    <w:rsid w:val="00837DC0"/>
    <w:rsid w:val="00841646"/>
    <w:rsid w:val="008417BA"/>
    <w:rsid w:val="0084263F"/>
    <w:rsid w:val="00856FEA"/>
    <w:rsid w:val="00860025"/>
    <w:rsid w:val="0086095C"/>
    <w:rsid w:val="00860F1D"/>
    <w:rsid w:val="00863C8D"/>
    <w:rsid w:val="00865840"/>
    <w:rsid w:val="0087024E"/>
    <w:rsid w:val="00873BAF"/>
    <w:rsid w:val="00874E0D"/>
    <w:rsid w:val="00877A7E"/>
    <w:rsid w:val="00877B30"/>
    <w:rsid w:val="008808BB"/>
    <w:rsid w:val="00880B76"/>
    <w:rsid w:val="00880E62"/>
    <w:rsid w:val="00881059"/>
    <w:rsid w:val="00883C94"/>
    <w:rsid w:val="008856D8"/>
    <w:rsid w:val="008860CA"/>
    <w:rsid w:val="00893056"/>
    <w:rsid w:val="008A4AFE"/>
    <w:rsid w:val="008A51BA"/>
    <w:rsid w:val="008A78E5"/>
    <w:rsid w:val="008A7A8F"/>
    <w:rsid w:val="008B0788"/>
    <w:rsid w:val="008B59B2"/>
    <w:rsid w:val="008C22B8"/>
    <w:rsid w:val="008C5835"/>
    <w:rsid w:val="008D17DB"/>
    <w:rsid w:val="008E17B6"/>
    <w:rsid w:val="008E2269"/>
    <w:rsid w:val="008E244E"/>
    <w:rsid w:val="008E311A"/>
    <w:rsid w:val="008E6A85"/>
    <w:rsid w:val="008E71D6"/>
    <w:rsid w:val="008F15E1"/>
    <w:rsid w:val="008F1698"/>
    <w:rsid w:val="008F3143"/>
    <w:rsid w:val="008F4708"/>
    <w:rsid w:val="008F5353"/>
    <w:rsid w:val="008F75B6"/>
    <w:rsid w:val="009007D8"/>
    <w:rsid w:val="0090083E"/>
    <w:rsid w:val="0090508A"/>
    <w:rsid w:val="009104B1"/>
    <w:rsid w:val="00912A72"/>
    <w:rsid w:val="00913037"/>
    <w:rsid w:val="00914F17"/>
    <w:rsid w:val="009201C8"/>
    <w:rsid w:val="00920F87"/>
    <w:rsid w:val="00921CCF"/>
    <w:rsid w:val="00922CFC"/>
    <w:rsid w:val="00925817"/>
    <w:rsid w:val="00932666"/>
    <w:rsid w:val="00944081"/>
    <w:rsid w:val="00947A13"/>
    <w:rsid w:val="00955B9B"/>
    <w:rsid w:val="009606B6"/>
    <w:rsid w:val="00961B81"/>
    <w:rsid w:val="009627D6"/>
    <w:rsid w:val="00965FCE"/>
    <w:rsid w:val="00971655"/>
    <w:rsid w:val="009746D6"/>
    <w:rsid w:val="009750C7"/>
    <w:rsid w:val="009763DF"/>
    <w:rsid w:val="00977D73"/>
    <w:rsid w:val="00977E61"/>
    <w:rsid w:val="009804EC"/>
    <w:rsid w:val="00984523"/>
    <w:rsid w:val="009851BC"/>
    <w:rsid w:val="009908EF"/>
    <w:rsid w:val="00993096"/>
    <w:rsid w:val="00995AC9"/>
    <w:rsid w:val="00997C81"/>
    <w:rsid w:val="009A57C6"/>
    <w:rsid w:val="009B10C4"/>
    <w:rsid w:val="009B1FA0"/>
    <w:rsid w:val="009B3F3F"/>
    <w:rsid w:val="009B6103"/>
    <w:rsid w:val="009B64FE"/>
    <w:rsid w:val="009C0FCF"/>
    <w:rsid w:val="009C1FB7"/>
    <w:rsid w:val="009D06AB"/>
    <w:rsid w:val="009D0B9E"/>
    <w:rsid w:val="009D3CD3"/>
    <w:rsid w:val="009D4EB7"/>
    <w:rsid w:val="009E2DBE"/>
    <w:rsid w:val="009E6624"/>
    <w:rsid w:val="009F31DB"/>
    <w:rsid w:val="009F42CA"/>
    <w:rsid w:val="009F52A8"/>
    <w:rsid w:val="00A02368"/>
    <w:rsid w:val="00A03931"/>
    <w:rsid w:val="00A03BFE"/>
    <w:rsid w:val="00A03F81"/>
    <w:rsid w:val="00A0408C"/>
    <w:rsid w:val="00A0590C"/>
    <w:rsid w:val="00A102B4"/>
    <w:rsid w:val="00A1075B"/>
    <w:rsid w:val="00A12A91"/>
    <w:rsid w:val="00A15D20"/>
    <w:rsid w:val="00A16A6E"/>
    <w:rsid w:val="00A17550"/>
    <w:rsid w:val="00A17A0A"/>
    <w:rsid w:val="00A263A1"/>
    <w:rsid w:val="00A26635"/>
    <w:rsid w:val="00A27303"/>
    <w:rsid w:val="00A30B67"/>
    <w:rsid w:val="00A3100A"/>
    <w:rsid w:val="00A42B63"/>
    <w:rsid w:val="00A43689"/>
    <w:rsid w:val="00A45A2F"/>
    <w:rsid w:val="00A502C5"/>
    <w:rsid w:val="00A52DD5"/>
    <w:rsid w:val="00A559FF"/>
    <w:rsid w:val="00A56E79"/>
    <w:rsid w:val="00A61861"/>
    <w:rsid w:val="00A62616"/>
    <w:rsid w:val="00A62CC3"/>
    <w:rsid w:val="00A637A0"/>
    <w:rsid w:val="00A667CD"/>
    <w:rsid w:val="00A714D1"/>
    <w:rsid w:val="00A7325F"/>
    <w:rsid w:val="00A74CD8"/>
    <w:rsid w:val="00A85464"/>
    <w:rsid w:val="00A86DC8"/>
    <w:rsid w:val="00A92D94"/>
    <w:rsid w:val="00A93E59"/>
    <w:rsid w:val="00A95438"/>
    <w:rsid w:val="00A95D65"/>
    <w:rsid w:val="00A978FA"/>
    <w:rsid w:val="00AA26D1"/>
    <w:rsid w:val="00AB1323"/>
    <w:rsid w:val="00AC2EEB"/>
    <w:rsid w:val="00AD13A7"/>
    <w:rsid w:val="00AD1892"/>
    <w:rsid w:val="00AD656A"/>
    <w:rsid w:val="00AD6869"/>
    <w:rsid w:val="00AD77A3"/>
    <w:rsid w:val="00AE0465"/>
    <w:rsid w:val="00AE3BD3"/>
    <w:rsid w:val="00AF08C6"/>
    <w:rsid w:val="00AF0F63"/>
    <w:rsid w:val="00AF12B5"/>
    <w:rsid w:val="00AF1D24"/>
    <w:rsid w:val="00AF71C5"/>
    <w:rsid w:val="00AF7C76"/>
    <w:rsid w:val="00B03FE3"/>
    <w:rsid w:val="00B06C28"/>
    <w:rsid w:val="00B13EE8"/>
    <w:rsid w:val="00B1429F"/>
    <w:rsid w:val="00B17423"/>
    <w:rsid w:val="00B205C8"/>
    <w:rsid w:val="00B21391"/>
    <w:rsid w:val="00B268D8"/>
    <w:rsid w:val="00B2695D"/>
    <w:rsid w:val="00B2712D"/>
    <w:rsid w:val="00B2727A"/>
    <w:rsid w:val="00B32F26"/>
    <w:rsid w:val="00B34142"/>
    <w:rsid w:val="00B40F83"/>
    <w:rsid w:val="00B43D27"/>
    <w:rsid w:val="00B44B1B"/>
    <w:rsid w:val="00B55F54"/>
    <w:rsid w:val="00B6130A"/>
    <w:rsid w:val="00B66294"/>
    <w:rsid w:val="00B67C9F"/>
    <w:rsid w:val="00B710B8"/>
    <w:rsid w:val="00B7274B"/>
    <w:rsid w:val="00B72F3E"/>
    <w:rsid w:val="00B742FC"/>
    <w:rsid w:val="00B76300"/>
    <w:rsid w:val="00B8299D"/>
    <w:rsid w:val="00B83826"/>
    <w:rsid w:val="00B846C9"/>
    <w:rsid w:val="00B86A41"/>
    <w:rsid w:val="00BA5D5C"/>
    <w:rsid w:val="00BA733E"/>
    <w:rsid w:val="00BB6D8B"/>
    <w:rsid w:val="00BB75B5"/>
    <w:rsid w:val="00BC26A2"/>
    <w:rsid w:val="00BC6DF2"/>
    <w:rsid w:val="00BD1587"/>
    <w:rsid w:val="00BD4EF9"/>
    <w:rsid w:val="00BD7E2F"/>
    <w:rsid w:val="00BE0343"/>
    <w:rsid w:val="00BE575A"/>
    <w:rsid w:val="00BF0162"/>
    <w:rsid w:val="00BF37CE"/>
    <w:rsid w:val="00BF394B"/>
    <w:rsid w:val="00BF59DD"/>
    <w:rsid w:val="00BF5C63"/>
    <w:rsid w:val="00BF7247"/>
    <w:rsid w:val="00C01F90"/>
    <w:rsid w:val="00C05768"/>
    <w:rsid w:val="00C05F6D"/>
    <w:rsid w:val="00C10024"/>
    <w:rsid w:val="00C1125D"/>
    <w:rsid w:val="00C119A1"/>
    <w:rsid w:val="00C1522D"/>
    <w:rsid w:val="00C22D45"/>
    <w:rsid w:val="00C237C3"/>
    <w:rsid w:val="00C2589A"/>
    <w:rsid w:val="00C26865"/>
    <w:rsid w:val="00C30B2E"/>
    <w:rsid w:val="00C32283"/>
    <w:rsid w:val="00C3477E"/>
    <w:rsid w:val="00C414E0"/>
    <w:rsid w:val="00C423D3"/>
    <w:rsid w:val="00C50573"/>
    <w:rsid w:val="00C52634"/>
    <w:rsid w:val="00C52D08"/>
    <w:rsid w:val="00C56215"/>
    <w:rsid w:val="00C61AA1"/>
    <w:rsid w:val="00C61CF0"/>
    <w:rsid w:val="00C628AE"/>
    <w:rsid w:val="00C63988"/>
    <w:rsid w:val="00C64A18"/>
    <w:rsid w:val="00C70404"/>
    <w:rsid w:val="00C70D37"/>
    <w:rsid w:val="00C71B76"/>
    <w:rsid w:val="00C71FEF"/>
    <w:rsid w:val="00C74FF9"/>
    <w:rsid w:val="00C803A0"/>
    <w:rsid w:val="00C962BE"/>
    <w:rsid w:val="00C96AED"/>
    <w:rsid w:val="00C971DF"/>
    <w:rsid w:val="00CA57AA"/>
    <w:rsid w:val="00CB03C2"/>
    <w:rsid w:val="00CB0771"/>
    <w:rsid w:val="00CB1B13"/>
    <w:rsid w:val="00CB2FD8"/>
    <w:rsid w:val="00CC1016"/>
    <w:rsid w:val="00CC37E6"/>
    <w:rsid w:val="00CC7B52"/>
    <w:rsid w:val="00CD11D7"/>
    <w:rsid w:val="00CD407A"/>
    <w:rsid w:val="00CD716A"/>
    <w:rsid w:val="00CE1296"/>
    <w:rsid w:val="00CE6A3B"/>
    <w:rsid w:val="00CF074F"/>
    <w:rsid w:val="00CF19B9"/>
    <w:rsid w:val="00CF3FF7"/>
    <w:rsid w:val="00CF42D0"/>
    <w:rsid w:val="00CF4C82"/>
    <w:rsid w:val="00CF664E"/>
    <w:rsid w:val="00D0085C"/>
    <w:rsid w:val="00D0168C"/>
    <w:rsid w:val="00D02DD6"/>
    <w:rsid w:val="00D03FD6"/>
    <w:rsid w:val="00D07674"/>
    <w:rsid w:val="00D10C9E"/>
    <w:rsid w:val="00D12BC6"/>
    <w:rsid w:val="00D15E8B"/>
    <w:rsid w:val="00D20877"/>
    <w:rsid w:val="00D212F7"/>
    <w:rsid w:val="00D269BC"/>
    <w:rsid w:val="00D31137"/>
    <w:rsid w:val="00D31471"/>
    <w:rsid w:val="00D33D19"/>
    <w:rsid w:val="00D35FB7"/>
    <w:rsid w:val="00D36984"/>
    <w:rsid w:val="00D40EEF"/>
    <w:rsid w:val="00D4321D"/>
    <w:rsid w:val="00D46C0A"/>
    <w:rsid w:val="00D50356"/>
    <w:rsid w:val="00D559B5"/>
    <w:rsid w:val="00D63340"/>
    <w:rsid w:val="00D63CB1"/>
    <w:rsid w:val="00D7095C"/>
    <w:rsid w:val="00D709CB"/>
    <w:rsid w:val="00D7124C"/>
    <w:rsid w:val="00D71D08"/>
    <w:rsid w:val="00D7502D"/>
    <w:rsid w:val="00D8152C"/>
    <w:rsid w:val="00D84467"/>
    <w:rsid w:val="00D86554"/>
    <w:rsid w:val="00D9615D"/>
    <w:rsid w:val="00D974AE"/>
    <w:rsid w:val="00D97566"/>
    <w:rsid w:val="00D97720"/>
    <w:rsid w:val="00DA27C8"/>
    <w:rsid w:val="00DA365F"/>
    <w:rsid w:val="00DA3877"/>
    <w:rsid w:val="00DB1AC1"/>
    <w:rsid w:val="00DB3710"/>
    <w:rsid w:val="00DB45E0"/>
    <w:rsid w:val="00DB6D72"/>
    <w:rsid w:val="00DD0660"/>
    <w:rsid w:val="00DD0C0C"/>
    <w:rsid w:val="00DD0E1A"/>
    <w:rsid w:val="00DE5B8A"/>
    <w:rsid w:val="00DE6C64"/>
    <w:rsid w:val="00DF365D"/>
    <w:rsid w:val="00DF3BF6"/>
    <w:rsid w:val="00DF3CA8"/>
    <w:rsid w:val="00DF3DBC"/>
    <w:rsid w:val="00DF5A5E"/>
    <w:rsid w:val="00DF7A6E"/>
    <w:rsid w:val="00E00302"/>
    <w:rsid w:val="00E0052C"/>
    <w:rsid w:val="00E01B85"/>
    <w:rsid w:val="00E0642E"/>
    <w:rsid w:val="00E06DDD"/>
    <w:rsid w:val="00E079E8"/>
    <w:rsid w:val="00E10317"/>
    <w:rsid w:val="00E10DCA"/>
    <w:rsid w:val="00E12310"/>
    <w:rsid w:val="00E15DBD"/>
    <w:rsid w:val="00E17BF4"/>
    <w:rsid w:val="00E20477"/>
    <w:rsid w:val="00E20A3F"/>
    <w:rsid w:val="00E2143B"/>
    <w:rsid w:val="00E220DA"/>
    <w:rsid w:val="00E24C1E"/>
    <w:rsid w:val="00E24C6F"/>
    <w:rsid w:val="00E24EF6"/>
    <w:rsid w:val="00E34297"/>
    <w:rsid w:val="00E35033"/>
    <w:rsid w:val="00E35F81"/>
    <w:rsid w:val="00E37EE6"/>
    <w:rsid w:val="00E425CF"/>
    <w:rsid w:val="00E43E0D"/>
    <w:rsid w:val="00E46501"/>
    <w:rsid w:val="00E52523"/>
    <w:rsid w:val="00E545EC"/>
    <w:rsid w:val="00E5784A"/>
    <w:rsid w:val="00E57888"/>
    <w:rsid w:val="00E66A31"/>
    <w:rsid w:val="00E703BB"/>
    <w:rsid w:val="00E82B8F"/>
    <w:rsid w:val="00E84C11"/>
    <w:rsid w:val="00E86B9A"/>
    <w:rsid w:val="00E922B8"/>
    <w:rsid w:val="00E94786"/>
    <w:rsid w:val="00E95222"/>
    <w:rsid w:val="00E95983"/>
    <w:rsid w:val="00E96337"/>
    <w:rsid w:val="00EA201B"/>
    <w:rsid w:val="00EA38CC"/>
    <w:rsid w:val="00EB1FD4"/>
    <w:rsid w:val="00EB263D"/>
    <w:rsid w:val="00EB3D58"/>
    <w:rsid w:val="00EB4E03"/>
    <w:rsid w:val="00EC3589"/>
    <w:rsid w:val="00EC6534"/>
    <w:rsid w:val="00ED4CDB"/>
    <w:rsid w:val="00ED5327"/>
    <w:rsid w:val="00EE0907"/>
    <w:rsid w:val="00EE2B1F"/>
    <w:rsid w:val="00EE7097"/>
    <w:rsid w:val="00EF09CD"/>
    <w:rsid w:val="00EF17BB"/>
    <w:rsid w:val="00EF3F9F"/>
    <w:rsid w:val="00F049B2"/>
    <w:rsid w:val="00F07820"/>
    <w:rsid w:val="00F11612"/>
    <w:rsid w:val="00F12CA5"/>
    <w:rsid w:val="00F15FB1"/>
    <w:rsid w:val="00F17601"/>
    <w:rsid w:val="00F17EC1"/>
    <w:rsid w:val="00F206BF"/>
    <w:rsid w:val="00F21E92"/>
    <w:rsid w:val="00F33750"/>
    <w:rsid w:val="00F34757"/>
    <w:rsid w:val="00F370F1"/>
    <w:rsid w:val="00F405BE"/>
    <w:rsid w:val="00F45155"/>
    <w:rsid w:val="00F4626D"/>
    <w:rsid w:val="00F462FD"/>
    <w:rsid w:val="00F46EA7"/>
    <w:rsid w:val="00F50982"/>
    <w:rsid w:val="00F510B9"/>
    <w:rsid w:val="00F51247"/>
    <w:rsid w:val="00F526DF"/>
    <w:rsid w:val="00F53118"/>
    <w:rsid w:val="00F53A81"/>
    <w:rsid w:val="00F5546E"/>
    <w:rsid w:val="00F561A4"/>
    <w:rsid w:val="00F573DE"/>
    <w:rsid w:val="00F62E32"/>
    <w:rsid w:val="00F63A46"/>
    <w:rsid w:val="00F652AA"/>
    <w:rsid w:val="00F66574"/>
    <w:rsid w:val="00F710D5"/>
    <w:rsid w:val="00F7165B"/>
    <w:rsid w:val="00F82AB1"/>
    <w:rsid w:val="00F87E84"/>
    <w:rsid w:val="00F95025"/>
    <w:rsid w:val="00F95C71"/>
    <w:rsid w:val="00F95DC1"/>
    <w:rsid w:val="00FA07E2"/>
    <w:rsid w:val="00FA122B"/>
    <w:rsid w:val="00FA1EBA"/>
    <w:rsid w:val="00FA3DA2"/>
    <w:rsid w:val="00FA4F70"/>
    <w:rsid w:val="00FA6420"/>
    <w:rsid w:val="00FB12FA"/>
    <w:rsid w:val="00FB1CD8"/>
    <w:rsid w:val="00FB2187"/>
    <w:rsid w:val="00FB44F2"/>
    <w:rsid w:val="00FB4D9E"/>
    <w:rsid w:val="00FB6DFA"/>
    <w:rsid w:val="00FB7410"/>
    <w:rsid w:val="00FC1279"/>
    <w:rsid w:val="00FC55DD"/>
    <w:rsid w:val="00FD0C6A"/>
    <w:rsid w:val="00FD2354"/>
    <w:rsid w:val="00FD28D5"/>
    <w:rsid w:val="00FE3319"/>
    <w:rsid w:val="00FE3399"/>
    <w:rsid w:val="00FE5CAA"/>
    <w:rsid w:val="00FE5E1E"/>
    <w:rsid w:val="00FF0669"/>
    <w:rsid w:val="00FF3689"/>
    <w:rsid w:val="00FF444A"/>
    <w:rsid w:val="00FF5E17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7153"/>
    <o:shapelayout v:ext="edit">
      <o:idmap v:ext="edit" data="1"/>
    </o:shapelayout>
  </w:shapeDefaults>
  <w:decimalSymbol w:val=","/>
  <w:listSeparator w:val=";"/>
  <w14:docId w14:val="52C18AF0"/>
  <w15:docId w15:val="{94A2A8CD-CBDB-4F66-AE3D-E15A56033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653238"/>
    <w:rPr>
      <w:rFonts w:ascii="Times New Roman" w:eastAsia="SimSun" w:hAnsi="Times New Roman" w:cs="Times New Roman"/>
      <w:lang w:eastAsia="zh-C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F09C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328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A5A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D18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D18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D18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D18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D18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D18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403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403A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rsid w:val="00BD7E2F"/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BD7E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BD7E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D7E2F"/>
  </w:style>
  <w:style w:type="paragraph" w:styleId="Fuzeile">
    <w:name w:val="footer"/>
    <w:basedOn w:val="Standard"/>
    <w:link w:val="FuzeileZchn"/>
    <w:uiPriority w:val="99"/>
    <w:unhideWhenUsed/>
    <w:rsid w:val="00BD7E2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D7E2F"/>
  </w:style>
  <w:style w:type="character" w:styleId="Seitenzahl">
    <w:name w:val="page number"/>
    <w:basedOn w:val="Absatz-Standardschriftart"/>
    <w:uiPriority w:val="99"/>
    <w:semiHidden/>
    <w:unhideWhenUsed/>
    <w:rsid w:val="00E34297"/>
  </w:style>
  <w:style w:type="paragraph" w:styleId="Listenabsatz">
    <w:name w:val="List Paragraph"/>
    <w:basedOn w:val="Standard"/>
    <w:uiPriority w:val="34"/>
    <w:qFormat/>
    <w:rsid w:val="001D55AF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5F630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customStyle="1" w:styleId="EFWberschriftLatoBold14">
    <w:name w:val="EFW Überschrift Lato Bold 14"/>
    <w:basedOn w:val="EinfAbs"/>
    <w:next w:val="EFWCopytext"/>
    <w:qFormat/>
    <w:rsid w:val="002227C2"/>
    <w:pPr>
      <w:numPr>
        <w:numId w:val="1"/>
      </w:numPr>
    </w:pPr>
    <w:rPr>
      <w:rFonts w:ascii="Lato Regular" w:hAnsi="Lato Regular" w:cs="ArialMT"/>
      <w:b/>
      <w:caps/>
      <w:color w:val="E60078"/>
      <w:spacing w:val="2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F6305"/>
    <w:rPr>
      <w:rFonts w:asciiTheme="majorHAnsi" w:eastAsiaTheme="majorEastAsia" w:hAnsiTheme="majorHAnsi" w:cstheme="majorBidi"/>
      <w:i/>
      <w:iCs/>
      <w:color w:val="4F81BD" w:themeColor="accent1"/>
      <w:spacing w:val="15"/>
      <w:lang w:eastAsia="zh-CN"/>
    </w:rPr>
  </w:style>
  <w:style w:type="paragraph" w:customStyle="1" w:styleId="EFWCopytext">
    <w:name w:val="EFW Copytext"/>
    <w:basedOn w:val="EinfAbs"/>
    <w:qFormat/>
    <w:rsid w:val="00752F65"/>
    <w:pPr>
      <w:tabs>
        <w:tab w:val="left" w:pos="540"/>
      </w:tabs>
    </w:pPr>
    <w:rPr>
      <w:rFonts w:ascii="Lato Regular" w:hAnsi="Lato Regular" w:cs="ArialMT"/>
      <w:color w:val="595959" w:themeColor="text1" w:themeTint="A6"/>
      <w:sz w:val="18"/>
      <w:szCs w:val="18"/>
    </w:rPr>
  </w:style>
  <w:style w:type="paragraph" w:styleId="KeinLeerraum">
    <w:name w:val="No Spacing"/>
    <w:uiPriority w:val="1"/>
    <w:qFormat/>
    <w:rsid w:val="00A102B4"/>
    <w:rPr>
      <w:rFonts w:ascii="Calibri" w:eastAsiaTheme="minorHAnsi" w:hAnsi="Calibri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510B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510B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510B9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10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10B9"/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character" w:styleId="Hyperlink">
    <w:name w:val="Hyperlink"/>
    <w:basedOn w:val="Absatz-Standardschriftart"/>
    <w:uiPriority w:val="99"/>
    <w:unhideWhenUsed/>
    <w:rsid w:val="00BB6D8B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94786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94786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Funotenzeichen">
    <w:name w:val="footnote reference"/>
    <w:basedOn w:val="Absatz-Standardschriftart"/>
    <w:uiPriority w:val="99"/>
    <w:semiHidden/>
    <w:unhideWhenUsed/>
    <w:rsid w:val="00E94786"/>
    <w:rPr>
      <w:vertAlign w:val="superscript"/>
    </w:rPr>
  </w:style>
  <w:style w:type="paragraph" w:styleId="berarbeitung">
    <w:name w:val="Revision"/>
    <w:hidden/>
    <w:uiPriority w:val="99"/>
    <w:semiHidden/>
    <w:rsid w:val="00252E9D"/>
    <w:rPr>
      <w:rFonts w:ascii="Times New Roman" w:eastAsia="SimSun" w:hAnsi="Times New Roman" w:cs="Times New Roman"/>
      <w:lang w:eastAsia="zh-CN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F09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F09CD"/>
    <w:pPr>
      <w:spacing w:line="276" w:lineRule="auto"/>
      <w:outlineLvl w:val="9"/>
    </w:pPr>
    <w:rPr>
      <w:lang w:eastAsia="de-DE"/>
    </w:rPr>
  </w:style>
  <w:style w:type="paragraph" w:styleId="Verzeichnis1">
    <w:name w:val="toc 1"/>
    <w:basedOn w:val="Ebene1"/>
    <w:next w:val="InhaltsverzeichnisEbene2"/>
    <w:autoRedefine/>
    <w:uiPriority w:val="39"/>
    <w:unhideWhenUsed/>
    <w:qFormat/>
    <w:rsid w:val="00EF09CD"/>
    <w:pPr>
      <w:spacing w:after="100"/>
    </w:pPr>
  </w:style>
  <w:style w:type="paragraph" w:customStyle="1" w:styleId="Ebene1">
    <w:name w:val="Ebene 1"/>
    <w:basedOn w:val="Standard"/>
    <w:link w:val="Ebene1Zchn"/>
    <w:qFormat/>
    <w:rsid w:val="009201C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FBFBF" w:themeFill="background1" w:themeFillShade="BF"/>
      <w:spacing w:before="120" w:after="240"/>
    </w:pPr>
    <w:rPr>
      <w:rFonts w:ascii="Lato" w:eastAsiaTheme="minorEastAsia" w:hAnsi="Lato" w:cs="Arial"/>
      <w:b/>
      <w:caps/>
      <w:color w:val="E60078"/>
      <w:spacing w:val="20"/>
      <w:sz w:val="22"/>
      <w:szCs w:val="20"/>
      <w:lang w:eastAsia="de-DE"/>
    </w:rPr>
  </w:style>
  <w:style w:type="paragraph" w:customStyle="1" w:styleId="InhaltsverzeichnisEbene2">
    <w:name w:val="Inhaltsverzeichnis Ebene 2"/>
    <w:basedOn w:val="Standard"/>
    <w:link w:val="InhaltsverzeichnisEbene2Zchn"/>
    <w:qFormat/>
    <w:rsid w:val="00A1075B"/>
    <w:pPr>
      <w:spacing w:after="120"/>
    </w:pPr>
    <w:rPr>
      <w:rFonts w:ascii="Lato" w:eastAsiaTheme="minorEastAsia" w:hAnsi="Lato" w:cs="Arial"/>
      <w:b/>
      <w:caps/>
      <w:color w:val="E60078"/>
      <w:spacing w:val="20"/>
      <w:sz w:val="22"/>
      <w:szCs w:val="20"/>
      <w:lang w:eastAsia="de-DE"/>
    </w:rPr>
  </w:style>
  <w:style w:type="character" w:customStyle="1" w:styleId="Ebene1Zchn">
    <w:name w:val="Ebene 1 Zchn"/>
    <w:basedOn w:val="Absatz-Standardschriftart"/>
    <w:link w:val="Ebene1"/>
    <w:rsid w:val="009201C8"/>
    <w:rPr>
      <w:rFonts w:ascii="Lato" w:hAnsi="Lato" w:cs="Arial"/>
      <w:b/>
      <w:caps/>
      <w:color w:val="E60078"/>
      <w:spacing w:val="20"/>
      <w:sz w:val="22"/>
      <w:szCs w:val="20"/>
      <w:shd w:val="clear" w:color="auto" w:fill="BFBFBF" w:themeFill="background1" w:themeFillShade="BF"/>
    </w:rPr>
  </w:style>
  <w:style w:type="paragraph" w:styleId="Verzeichnis2">
    <w:name w:val="toc 2"/>
    <w:basedOn w:val="Standard"/>
    <w:next w:val="Standard"/>
    <w:link w:val="Verzeichnis2Zchn"/>
    <w:autoRedefine/>
    <w:uiPriority w:val="39"/>
    <w:unhideWhenUsed/>
    <w:qFormat/>
    <w:rsid w:val="00A1075B"/>
    <w:pPr>
      <w:tabs>
        <w:tab w:val="right" w:leader="dot" w:pos="8921"/>
      </w:tabs>
      <w:spacing w:after="100"/>
      <w:ind w:left="240"/>
    </w:pPr>
    <w:rPr>
      <w:rFonts w:ascii="Lato" w:hAnsi="Lato" w:cs="Arial"/>
      <w:noProof/>
      <w:sz w:val="20"/>
      <w:szCs w:val="20"/>
      <w:lang w:eastAsia="de-DE"/>
    </w:rPr>
  </w:style>
  <w:style w:type="character" w:customStyle="1" w:styleId="InhaltsverzeichnisEbene2Zchn">
    <w:name w:val="Inhaltsverzeichnis Ebene 2 Zchn"/>
    <w:basedOn w:val="Absatz-Standardschriftart"/>
    <w:link w:val="InhaltsverzeichnisEbene2"/>
    <w:rsid w:val="00A1075B"/>
    <w:rPr>
      <w:rFonts w:ascii="Lato" w:hAnsi="Lato" w:cs="Arial"/>
      <w:b/>
      <w:caps/>
      <w:color w:val="E60078"/>
      <w:spacing w:val="20"/>
      <w:sz w:val="22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328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customStyle="1" w:styleId="InhaltsverzeichnisEbene1">
    <w:name w:val="Inhaltsverzeichnis Ebene 1"/>
    <w:basedOn w:val="Ebene1"/>
    <w:qFormat/>
    <w:rsid w:val="00D7124C"/>
    <w:pPr>
      <w:spacing w:before="240" w:after="120"/>
    </w:pPr>
    <w:rPr>
      <w:noProof/>
    </w:rPr>
  </w:style>
  <w:style w:type="paragraph" w:customStyle="1" w:styleId="Inhaltsverzeichnis2">
    <w:name w:val="Inhaltsverzeichnis 2"/>
    <w:basedOn w:val="Verzeichnis2"/>
    <w:link w:val="Inhaltsverzeichnis2Zchn"/>
    <w:qFormat/>
    <w:rsid w:val="00CF074F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A5A9C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character" w:customStyle="1" w:styleId="Verzeichnis2Zchn">
    <w:name w:val="Verzeichnis 2 Zchn"/>
    <w:basedOn w:val="Absatz-Standardschriftart"/>
    <w:link w:val="Verzeichnis2"/>
    <w:uiPriority w:val="39"/>
    <w:rsid w:val="00CF074F"/>
    <w:rPr>
      <w:rFonts w:ascii="Lato" w:eastAsia="SimSun" w:hAnsi="Lato" w:cs="Arial"/>
      <w:noProof/>
      <w:sz w:val="20"/>
      <w:szCs w:val="20"/>
    </w:rPr>
  </w:style>
  <w:style w:type="character" w:customStyle="1" w:styleId="Inhaltsverzeichnis2Zchn">
    <w:name w:val="Inhaltsverzeichnis 2 Zchn"/>
    <w:basedOn w:val="Verzeichnis2Zchn"/>
    <w:link w:val="Inhaltsverzeichnis2"/>
    <w:rsid w:val="00CF074F"/>
    <w:rPr>
      <w:rFonts w:ascii="Lato" w:eastAsia="SimSun" w:hAnsi="Lato" w:cs="Arial"/>
      <w:noProof/>
      <w:sz w:val="20"/>
      <w:szCs w:val="20"/>
    </w:rPr>
  </w:style>
  <w:style w:type="paragraph" w:customStyle="1" w:styleId="Flietext">
    <w:name w:val="Fließtext"/>
    <w:basedOn w:val="Standard"/>
    <w:link w:val="FlietextZchn"/>
    <w:qFormat/>
    <w:rsid w:val="008B59B2"/>
    <w:rPr>
      <w:rFonts w:ascii="Lato" w:hAnsi="Lato"/>
      <w:sz w:val="20"/>
      <w:szCs w:val="20"/>
    </w:rPr>
  </w:style>
  <w:style w:type="character" w:customStyle="1" w:styleId="FlietextZchn">
    <w:name w:val="Fließtext Zchn"/>
    <w:basedOn w:val="Absatz-Standardschriftart"/>
    <w:link w:val="Flietext"/>
    <w:rsid w:val="008B59B2"/>
    <w:rPr>
      <w:rFonts w:ascii="Lato" w:eastAsia="SimSun" w:hAnsi="Lato" w:cs="Times New Roman"/>
      <w:sz w:val="20"/>
      <w:szCs w:val="20"/>
      <w:lang w:eastAsia="zh-CN"/>
    </w:rPr>
  </w:style>
  <w:style w:type="paragraph" w:customStyle="1" w:styleId="AufzhungPunkt">
    <w:name w:val="Aufzähung Punkt"/>
    <w:basedOn w:val="Standard"/>
    <w:link w:val="AufzhungPunktZchn"/>
    <w:qFormat/>
    <w:rsid w:val="004E7B48"/>
    <w:pPr>
      <w:numPr>
        <w:numId w:val="7"/>
      </w:numPr>
      <w:contextualSpacing/>
    </w:pPr>
    <w:rPr>
      <w:rFonts w:ascii="Lato" w:hAnsi="Lato"/>
      <w:sz w:val="20"/>
      <w:szCs w:val="20"/>
    </w:rPr>
  </w:style>
  <w:style w:type="character" w:customStyle="1" w:styleId="AufzhungPunktZchn">
    <w:name w:val="Aufzähung Punkt Zchn"/>
    <w:basedOn w:val="Absatz-Standardschriftart"/>
    <w:link w:val="AufzhungPunkt"/>
    <w:rsid w:val="004E7B48"/>
    <w:rPr>
      <w:rFonts w:ascii="Lato" w:eastAsia="SimSun" w:hAnsi="Lato" w:cs="Times New Roman"/>
      <w:sz w:val="20"/>
      <w:szCs w:val="20"/>
      <w:lang w:eastAsia="zh-CN"/>
    </w:rPr>
  </w:style>
  <w:style w:type="paragraph" w:customStyle="1" w:styleId="Flietextfett">
    <w:name w:val="Fließtext fett"/>
    <w:basedOn w:val="Standard"/>
    <w:link w:val="FlietextfettZchn"/>
    <w:qFormat/>
    <w:rsid w:val="009851BC"/>
    <w:rPr>
      <w:rFonts w:ascii="Lato" w:hAnsi="Lato"/>
      <w:b/>
      <w:sz w:val="20"/>
      <w:szCs w:val="20"/>
    </w:rPr>
  </w:style>
  <w:style w:type="paragraph" w:customStyle="1" w:styleId="FlietextLato10">
    <w:name w:val="Fließtext Lato 10"/>
    <w:basedOn w:val="Standard"/>
    <w:link w:val="FlietextLato10Zchn"/>
    <w:qFormat/>
    <w:rsid w:val="009851BC"/>
    <w:rPr>
      <w:rFonts w:ascii="Lato" w:hAnsi="Lato"/>
      <w:sz w:val="20"/>
      <w:szCs w:val="20"/>
    </w:rPr>
  </w:style>
  <w:style w:type="character" w:customStyle="1" w:styleId="FlietextfettZchn">
    <w:name w:val="Fließtext fett Zchn"/>
    <w:basedOn w:val="Absatz-Standardschriftart"/>
    <w:link w:val="Flietextfett"/>
    <w:rsid w:val="009851BC"/>
    <w:rPr>
      <w:rFonts w:ascii="Lato" w:eastAsia="SimSun" w:hAnsi="Lato" w:cs="Times New Roman"/>
      <w:b/>
      <w:sz w:val="20"/>
      <w:szCs w:val="20"/>
      <w:lang w:eastAsia="zh-CN"/>
    </w:rPr>
  </w:style>
  <w:style w:type="character" w:customStyle="1" w:styleId="FlietextLato10Zchn">
    <w:name w:val="Fließtext Lato 10 Zchn"/>
    <w:basedOn w:val="Absatz-Standardschriftart"/>
    <w:link w:val="FlietextLato10"/>
    <w:rsid w:val="009851BC"/>
    <w:rPr>
      <w:rFonts w:ascii="Lato" w:eastAsia="SimSun" w:hAnsi="Lato" w:cs="Times New Roman"/>
      <w:sz w:val="20"/>
      <w:szCs w:val="20"/>
      <w:lang w:eastAsia="zh-CN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AD1892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AD1892"/>
  </w:style>
  <w:style w:type="character" w:customStyle="1" w:styleId="AnredeZchn">
    <w:name w:val="Anrede Zchn"/>
    <w:basedOn w:val="Absatz-Standardschriftart"/>
    <w:link w:val="Anrede"/>
    <w:uiPriority w:val="99"/>
    <w:semiHidden/>
    <w:rsid w:val="00AD1892"/>
    <w:rPr>
      <w:rFonts w:ascii="Times New Roman" w:eastAsia="SimSun" w:hAnsi="Times New Roman" w:cs="Times New Roman"/>
      <w:lang w:eastAsia="zh-CN"/>
    </w:rPr>
  </w:style>
  <w:style w:type="paragraph" w:styleId="Aufzhlungszeichen">
    <w:name w:val="List Bullet"/>
    <w:basedOn w:val="Standard"/>
    <w:uiPriority w:val="99"/>
    <w:unhideWhenUsed/>
    <w:rsid w:val="00AD1892"/>
    <w:pPr>
      <w:numPr>
        <w:numId w:val="23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AD1892"/>
    <w:pPr>
      <w:numPr>
        <w:numId w:val="24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AD1892"/>
    <w:pPr>
      <w:numPr>
        <w:numId w:val="25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AD1892"/>
    <w:pPr>
      <w:numPr>
        <w:numId w:val="26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AD1892"/>
    <w:pPr>
      <w:numPr>
        <w:numId w:val="27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D1892"/>
    <w:pPr>
      <w:spacing w:after="200"/>
    </w:pPr>
    <w:rPr>
      <w:b/>
      <w:bCs/>
      <w:color w:val="4F81BD" w:themeColor="accent1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AD189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AD1892"/>
  </w:style>
  <w:style w:type="character" w:customStyle="1" w:styleId="DatumZchn">
    <w:name w:val="Datum Zchn"/>
    <w:basedOn w:val="Absatz-Standardschriftart"/>
    <w:link w:val="Datum"/>
    <w:uiPriority w:val="99"/>
    <w:semiHidden/>
    <w:rsid w:val="00AD1892"/>
    <w:rPr>
      <w:rFonts w:ascii="Times New Roman" w:eastAsia="SimSun" w:hAnsi="Times New Roman" w:cs="Times New Roman"/>
      <w:lang w:eastAsia="zh-CN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AD189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AD1892"/>
    <w:rPr>
      <w:rFonts w:ascii="Tahoma" w:eastAsia="SimSun" w:hAnsi="Tahoma" w:cs="Tahoma"/>
      <w:sz w:val="16"/>
      <w:szCs w:val="16"/>
      <w:lang w:eastAsia="zh-CN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AD1892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AD1892"/>
    <w:rPr>
      <w:rFonts w:ascii="Times New Roman" w:eastAsia="SimSun" w:hAnsi="Times New Roman" w:cs="Times New Roman"/>
      <w:lang w:eastAsia="zh-C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D1892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D1892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AD1892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AD1892"/>
    <w:rPr>
      <w:rFonts w:ascii="Times New Roman" w:eastAsia="SimSun" w:hAnsi="Times New Roman" w:cs="Times New Roman"/>
      <w:lang w:eastAsia="zh-CN"/>
    </w:rPr>
  </w:style>
  <w:style w:type="paragraph" w:styleId="Gruformel">
    <w:name w:val="Closing"/>
    <w:basedOn w:val="Standard"/>
    <w:link w:val="GruformelZchn"/>
    <w:uiPriority w:val="99"/>
    <w:semiHidden/>
    <w:unhideWhenUsed/>
    <w:rsid w:val="00AD1892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AD1892"/>
    <w:rPr>
      <w:rFonts w:ascii="Times New Roman" w:eastAsia="SimSun" w:hAnsi="Times New Roman" w:cs="Times New Roman"/>
      <w:lang w:eastAsia="zh-CN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AD1892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AD1892"/>
    <w:rPr>
      <w:rFonts w:ascii="Times New Roman" w:eastAsia="SimSun" w:hAnsi="Times New Roman" w:cs="Times New Roman"/>
      <w:i/>
      <w:iCs/>
      <w:lang w:eastAsia="zh-CN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D1892"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D1892"/>
    <w:rPr>
      <w:rFonts w:ascii="Consolas" w:eastAsia="SimSun" w:hAnsi="Consolas" w:cs="Consolas"/>
      <w:sz w:val="20"/>
      <w:szCs w:val="20"/>
      <w:lang w:eastAsia="zh-CN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AD1892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AD1892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AD1892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AD1892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AD1892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AD1892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AD1892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AD1892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AD1892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AD1892"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D189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D1892"/>
    <w:rPr>
      <w:rFonts w:ascii="Times New Roman" w:eastAsia="SimSun" w:hAnsi="Times New Roman" w:cs="Times New Roman"/>
      <w:b/>
      <w:bCs/>
      <w:i/>
      <w:iCs/>
      <w:color w:val="4F81BD" w:themeColor="accent1"/>
      <w:lang w:eastAsia="zh-CN"/>
    </w:rPr>
  </w:style>
  <w:style w:type="paragraph" w:styleId="Liste">
    <w:name w:val="List"/>
    <w:basedOn w:val="Standard"/>
    <w:uiPriority w:val="99"/>
    <w:semiHidden/>
    <w:unhideWhenUsed/>
    <w:rsid w:val="00AD1892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AD1892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AD1892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AD1892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AD1892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AD1892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AD1892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AD1892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AD1892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AD1892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AD1892"/>
    <w:pPr>
      <w:numPr>
        <w:numId w:val="28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AD1892"/>
    <w:pPr>
      <w:numPr>
        <w:numId w:val="29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AD1892"/>
    <w:pPr>
      <w:numPr>
        <w:numId w:val="30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AD1892"/>
    <w:pPr>
      <w:numPr>
        <w:numId w:val="31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AD1892"/>
    <w:pPr>
      <w:numPr>
        <w:numId w:val="32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AD1892"/>
  </w:style>
  <w:style w:type="paragraph" w:styleId="Makrotext">
    <w:name w:val="macro"/>
    <w:link w:val="MakrotextZchn"/>
    <w:uiPriority w:val="99"/>
    <w:semiHidden/>
    <w:unhideWhenUsed/>
    <w:rsid w:val="00AD189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SimSun" w:hAnsi="Consolas" w:cs="Consolas"/>
      <w:sz w:val="20"/>
      <w:szCs w:val="20"/>
      <w:lang w:eastAsia="zh-CN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AD1892"/>
    <w:rPr>
      <w:rFonts w:ascii="Consolas" w:eastAsia="SimSun" w:hAnsi="Consolas" w:cs="Consolas"/>
      <w:sz w:val="20"/>
      <w:szCs w:val="20"/>
      <w:lang w:eastAsia="zh-CN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AD18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AD1892"/>
    <w:rPr>
      <w:rFonts w:asciiTheme="majorHAnsi" w:eastAsiaTheme="majorEastAsia" w:hAnsiTheme="majorHAnsi" w:cstheme="majorBidi"/>
      <w:shd w:val="pct20" w:color="auto" w:fill="auto"/>
      <w:lang w:eastAsia="zh-CN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1892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1892"/>
    <w:rPr>
      <w:rFonts w:ascii="Consolas" w:eastAsia="SimSun" w:hAnsi="Consolas" w:cs="Consolas"/>
      <w:sz w:val="21"/>
      <w:szCs w:val="21"/>
      <w:lang w:eastAsia="zh-CN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AD1892"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AD1892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uiPriority w:val="99"/>
    <w:semiHidden/>
    <w:unhideWhenUsed/>
    <w:rsid w:val="00AD1892"/>
  </w:style>
  <w:style w:type="paragraph" w:styleId="Standardeinzug">
    <w:name w:val="Normal Indent"/>
    <w:basedOn w:val="Standard"/>
    <w:uiPriority w:val="99"/>
    <w:semiHidden/>
    <w:unhideWhenUsed/>
    <w:rsid w:val="00AD1892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AD189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AD1892"/>
    <w:rPr>
      <w:rFonts w:ascii="Times New Roman" w:eastAsia="SimSun" w:hAnsi="Times New Roman" w:cs="Times New Roman"/>
      <w:lang w:eastAsia="zh-CN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AD189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D1892"/>
    <w:rPr>
      <w:rFonts w:ascii="Times New Roman" w:eastAsia="SimSun" w:hAnsi="Times New Roman" w:cs="Times New Roman"/>
      <w:lang w:eastAsia="zh-CN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AD189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AD1892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AD1892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AD1892"/>
    <w:rPr>
      <w:rFonts w:ascii="Times New Roman" w:eastAsia="SimSun" w:hAnsi="Times New Roman" w:cs="Times New Roman"/>
      <w:lang w:eastAsia="zh-CN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AD1892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AD1892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AD1892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AD1892"/>
    <w:rPr>
      <w:rFonts w:ascii="Times New Roman" w:eastAsia="SimSun" w:hAnsi="Times New Roman" w:cs="Times New Roman"/>
      <w:lang w:eastAsia="zh-CN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AD1892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AD1892"/>
    <w:rPr>
      <w:rFonts w:ascii="Times New Roman" w:eastAsia="SimSun" w:hAnsi="Times New Roman" w:cs="Times New Roman"/>
      <w:lang w:eastAsia="zh-CN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AD1892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AD1892"/>
    <w:rPr>
      <w:rFonts w:ascii="Times New Roman" w:eastAsia="SimSun" w:hAnsi="Times New Roman" w:cs="Times New Roman"/>
      <w:lang w:eastAsia="zh-CN"/>
    </w:rPr>
  </w:style>
  <w:style w:type="paragraph" w:styleId="Titel">
    <w:name w:val="Title"/>
    <w:basedOn w:val="Standard"/>
    <w:next w:val="Standard"/>
    <w:link w:val="TitelZchn"/>
    <w:uiPriority w:val="10"/>
    <w:qFormat/>
    <w:rsid w:val="00AD18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D18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D1892"/>
    <w:rPr>
      <w:rFonts w:asciiTheme="majorHAnsi" w:eastAsiaTheme="majorEastAsia" w:hAnsiTheme="majorHAnsi" w:cstheme="majorBidi"/>
      <w:b/>
      <w:bCs/>
      <w:i/>
      <w:iCs/>
      <w:color w:val="4F81BD" w:themeColor="accent1"/>
      <w:lang w:eastAsia="zh-CN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D1892"/>
    <w:rPr>
      <w:rFonts w:asciiTheme="majorHAnsi" w:eastAsiaTheme="majorEastAsia" w:hAnsiTheme="majorHAnsi" w:cstheme="majorBidi"/>
      <w:color w:val="243F60" w:themeColor="accent1" w:themeShade="7F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D1892"/>
    <w:rPr>
      <w:rFonts w:asciiTheme="majorHAnsi" w:eastAsiaTheme="majorEastAsia" w:hAnsiTheme="majorHAnsi" w:cstheme="majorBidi"/>
      <w:i/>
      <w:iCs/>
      <w:color w:val="243F60" w:themeColor="accent1" w:themeShade="7F"/>
      <w:lang w:eastAsia="zh-CN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D1892"/>
    <w:rPr>
      <w:rFonts w:asciiTheme="majorHAnsi" w:eastAsiaTheme="majorEastAsia" w:hAnsiTheme="majorHAnsi" w:cstheme="majorBidi"/>
      <w:i/>
      <w:iCs/>
      <w:color w:val="404040" w:themeColor="text1" w:themeTint="BF"/>
      <w:lang w:eastAsia="zh-CN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D18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zh-CN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D18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zh-CN"/>
    </w:rPr>
  </w:style>
  <w:style w:type="paragraph" w:styleId="Umschlagabsenderadresse">
    <w:name w:val="envelope return"/>
    <w:basedOn w:val="Standard"/>
    <w:uiPriority w:val="99"/>
    <w:semiHidden/>
    <w:unhideWhenUsed/>
    <w:rsid w:val="00AD1892"/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AD1892"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AD1892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AD1892"/>
    <w:rPr>
      <w:rFonts w:ascii="Times New Roman" w:eastAsia="SimSun" w:hAnsi="Times New Roman" w:cs="Times New Roman"/>
      <w:lang w:eastAsia="zh-CN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qFormat/>
    <w:rsid w:val="00AD1892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AD1892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AD1892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AD1892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AD1892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AD1892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AD1892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AD1892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D1892"/>
    <w:rPr>
      <w:rFonts w:ascii="Times New Roman" w:eastAsia="SimSun" w:hAnsi="Times New Roman" w:cs="Times New Roman"/>
      <w:i/>
      <w:iCs/>
      <w:color w:val="000000" w:themeColor="text1"/>
      <w:lang w:eastAsia="zh-CN"/>
    </w:rPr>
  </w:style>
  <w:style w:type="character" w:styleId="BesuchterLink">
    <w:name w:val="FollowedHyperlink"/>
    <w:basedOn w:val="Absatz-Standardschriftart"/>
    <w:uiPriority w:val="99"/>
    <w:semiHidden/>
    <w:unhideWhenUsed/>
    <w:rsid w:val="00014040"/>
    <w:rPr>
      <w:color w:val="800080" w:themeColor="followedHyperlink"/>
      <w:u w:val="single"/>
    </w:rPr>
  </w:style>
  <w:style w:type="paragraph" w:customStyle="1" w:styleId="InhaltEbene1Jahresbericht">
    <w:name w:val="Inhalt Ebene 1 Jahresbericht"/>
    <w:basedOn w:val="InhaltsverzeichnisEbene2"/>
    <w:link w:val="InhaltEbene1JahresberichtZchn"/>
    <w:qFormat/>
    <w:rsid w:val="00014040"/>
    <w:pPr>
      <w:tabs>
        <w:tab w:val="right" w:pos="8505"/>
        <w:tab w:val="left" w:pos="8647"/>
      </w:tabs>
      <w:spacing w:line="360" w:lineRule="auto"/>
    </w:pPr>
    <w:rPr>
      <w:noProof/>
    </w:rPr>
  </w:style>
  <w:style w:type="paragraph" w:customStyle="1" w:styleId="InhaltEbene2Jahresbericht">
    <w:name w:val="Inhalt Ebene 2 Jahresbericht"/>
    <w:basedOn w:val="Verzeichnis2"/>
    <w:link w:val="InhaltEbene2JahresberichtZchn"/>
    <w:qFormat/>
    <w:rsid w:val="00014040"/>
    <w:pPr>
      <w:tabs>
        <w:tab w:val="right" w:pos="8505"/>
        <w:tab w:val="left" w:pos="8647"/>
      </w:tabs>
      <w:spacing w:line="360" w:lineRule="auto"/>
    </w:pPr>
  </w:style>
  <w:style w:type="character" w:customStyle="1" w:styleId="InhaltEbene1JahresberichtZchn">
    <w:name w:val="Inhalt Ebene 1 Jahresbericht Zchn"/>
    <w:basedOn w:val="InhaltsverzeichnisEbene2Zchn"/>
    <w:link w:val="InhaltEbene1Jahresbericht"/>
    <w:rsid w:val="00014040"/>
    <w:rPr>
      <w:rFonts w:ascii="Lato" w:hAnsi="Lato" w:cs="Arial"/>
      <w:b/>
      <w:caps/>
      <w:noProof/>
      <w:color w:val="E60078"/>
      <w:spacing w:val="20"/>
      <w:sz w:val="22"/>
      <w:szCs w:val="20"/>
    </w:rPr>
  </w:style>
  <w:style w:type="paragraph" w:customStyle="1" w:styleId="berschriftrotfett">
    <w:name w:val="überschrift rot fett"/>
    <w:basedOn w:val="Standard"/>
    <w:link w:val="berschriftrotfettZchn"/>
    <w:qFormat/>
    <w:rsid w:val="00D7124C"/>
    <w:rPr>
      <w:rFonts w:ascii="Lato" w:hAnsi="Lato"/>
      <w:b/>
      <w:color w:val="E60078"/>
      <w:sz w:val="20"/>
      <w:szCs w:val="20"/>
    </w:rPr>
  </w:style>
  <w:style w:type="character" w:customStyle="1" w:styleId="InhaltEbene2JahresberichtZchn">
    <w:name w:val="Inhalt Ebene 2 Jahresbericht Zchn"/>
    <w:basedOn w:val="Verzeichnis2Zchn"/>
    <w:link w:val="InhaltEbene2Jahresbericht"/>
    <w:rsid w:val="00014040"/>
    <w:rPr>
      <w:rFonts w:ascii="Lato" w:eastAsia="SimSun" w:hAnsi="Lato" w:cs="Arial"/>
      <w:noProof/>
      <w:sz w:val="20"/>
      <w:szCs w:val="20"/>
    </w:rPr>
  </w:style>
  <w:style w:type="character" w:customStyle="1" w:styleId="berschriftrotfettZchn">
    <w:name w:val="überschrift rot fett Zchn"/>
    <w:basedOn w:val="Absatz-Standardschriftart"/>
    <w:link w:val="berschriftrotfett"/>
    <w:rsid w:val="00D7124C"/>
    <w:rPr>
      <w:rFonts w:ascii="Lato" w:eastAsia="SimSun" w:hAnsi="Lato" w:cs="Times New Roman"/>
      <w:b/>
      <w:color w:val="E60078"/>
      <w:sz w:val="20"/>
      <w:szCs w:val="20"/>
      <w:lang w:eastAsia="zh-CN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F1D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EA9361-26A6-4F8C-9C44-E97759F8F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20970989</Template>
  <TotalTime>0</TotalTime>
  <Pages>1</Pages>
  <Words>197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Weiser Design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Thomas Weiser</dc:creator>
  <cp:lastModifiedBy>Bachteler, Eva Maria</cp:lastModifiedBy>
  <cp:revision>2</cp:revision>
  <cp:lastPrinted>2020-02-17T10:04:00Z</cp:lastPrinted>
  <dcterms:created xsi:type="dcterms:W3CDTF">2020-05-14T07:50:00Z</dcterms:created>
  <dcterms:modified xsi:type="dcterms:W3CDTF">2020-05-14T07:50:00Z</dcterms:modified>
</cp:coreProperties>
</file>